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B3E" w:rsidRPr="000D2EBA" w:rsidRDefault="009E16D5" w:rsidP="00A420AE">
      <w:pPr>
        <w:pStyle w:val="Header"/>
        <w:tabs>
          <w:tab w:val="clear" w:pos="4513"/>
          <w:tab w:val="clear" w:pos="9026"/>
        </w:tabs>
        <w:spacing w:before="120" w:after="120"/>
        <w:rPr>
          <w:noProof/>
          <w:lang w:eastAsia="en-NZ"/>
        </w:rPr>
      </w:pPr>
      <w:r>
        <w:rPr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85.6pt;margin-top:8.65pt;width:2in;height:6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" stroked="f">
            <v:textbox>
              <w:txbxContent>
                <w:p w:rsidR="00D87842" w:rsidRPr="00035744" w:rsidRDefault="00D87842" w:rsidP="006C5D0E">
                  <w:pPr>
                    <w:jc w:val="center"/>
                    <w:rPr>
                      <w:rFonts w:cs="Arial"/>
                      <w:b/>
                      <w:color w:val="595959" w:themeColor="text1" w:themeTint="A6"/>
                      <w:sz w:val="40"/>
                      <w:szCs w:val="40"/>
                    </w:rPr>
                  </w:pPr>
                  <w:r w:rsidRPr="00035744">
                    <w:rPr>
                      <w:rFonts w:cs="Arial"/>
                      <w:b/>
                      <w:color w:val="595959" w:themeColor="text1" w:themeTint="A6"/>
                      <w:sz w:val="40"/>
                      <w:szCs w:val="40"/>
                    </w:rPr>
                    <w:t>NZQA</w:t>
                  </w:r>
                </w:p>
                <w:p w:rsidR="00D87842" w:rsidRPr="00035744" w:rsidRDefault="00D87842" w:rsidP="006C5D0E">
                  <w:pPr>
                    <w:jc w:val="center"/>
                    <w:rPr>
                      <w:rFonts w:cs="Arial"/>
                      <w:b/>
                      <w:color w:val="595959" w:themeColor="text1" w:themeTint="A6"/>
                      <w:sz w:val="40"/>
                      <w:szCs w:val="44"/>
                    </w:rPr>
                  </w:pPr>
                  <w:r w:rsidRPr="00035744">
                    <w:rPr>
                      <w:rFonts w:cs="Arial"/>
                      <w:b/>
                      <w:color w:val="595959" w:themeColor="text1" w:themeTint="A6"/>
                      <w:sz w:val="40"/>
                      <w:szCs w:val="44"/>
                    </w:rPr>
                    <w:t>Approved</w:t>
                  </w:r>
                </w:p>
              </w:txbxContent>
            </v:textbox>
          </v:shape>
        </w:pict>
      </w:r>
    </w:p>
    <w:p w:rsidR="006C5D0E" w:rsidRDefault="006C5D0E" w:rsidP="006C5D0E"/>
    <w:p w:rsidR="006C5D0E" w:rsidRDefault="006C5D0E" w:rsidP="006C5D0E"/>
    <w:p w:rsidR="006C5D0E" w:rsidRDefault="006C5D0E" w:rsidP="006C5D0E"/>
    <w:p w:rsidR="006C5D0E" w:rsidRDefault="006C5D0E" w:rsidP="00057392"/>
    <w:p w:rsidR="006C5D0E" w:rsidRDefault="006C5D0E" w:rsidP="006C5D0E"/>
    <w:p w:rsidR="00F27C34" w:rsidRDefault="00F27C34" w:rsidP="006C5D0E"/>
    <w:p w:rsidR="00F27C34" w:rsidRDefault="00F27C34" w:rsidP="006C5D0E"/>
    <w:p w:rsidR="00F27C34" w:rsidRDefault="00F27C34" w:rsidP="006C5D0E"/>
    <w:p w:rsidR="006C5D0E" w:rsidRPr="002B7AA3" w:rsidRDefault="006C5D0E" w:rsidP="006C5D0E"/>
    <w:p w:rsidR="00F27C34" w:rsidRPr="00F27C34" w:rsidRDefault="00F27C34" w:rsidP="00F27C34">
      <w:pPr>
        <w:pStyle w:val="xStyleLeft0cmHanging5cm"/>
        <w:rPr>
          <w:rStyle w:val="xStyle14pt"/>
          <w:rFonts w:eastAsiaTheme="minorEastAsia"/>
          <w:szCs w:val="24"/>
        </w:rPr>
      </w:pPr>
      <w:r w:rsidRPr="00F27C34">
        <w:rPr>
          <w:rStyle w:val="xStyle14ptBold"/>
        </w:rPr>
        <w:t>Achievement standard:</w:t>
      </w:r>
      <w:r w:rsidRPr="00F27C34">
        <w:rPr>
          <w:rStyle w:val="xStyle14ptBold"/>
        </w:rPr>
        <w:tab/>
      </w:r>
      <w:sdt>
        <w:sdtPr>
          <w:rPr>
            <w:rStyle w:val="VPField14pt"/>
          </w:rPr>
          <w:alias w:val="registered standard number"/>
          <w:tag w:val="registered standard number"/>
          <w:id w:val="54382182"/>
          <w:placeholder>
            <w:docPart w:val="CE4B252968D84CCFB8BEACC8E689E1BE"/>
          </w:placeholder>
          <w:text/>
        </w:sdtPr>
        <w:sdtEndPr>
          <w:rPr>
            <w:rStyle w:val="xStyleBold"/>
            <w:rFonts w:asciiTheme="minorHAnsi" w:hAnsiTheme="minorHAnsi"/>
            <w:b/>
            <w:bCs/>
            <w:sz w:val="24"/>
          </w:rPr>
        </w:sdtEndPr>
        <w:sdtContent>
          <w:r w:rsidR="00E64A05">
            <w:rPr>
              <w:rStyle w:val="VPField14pt"/>
            </w:rPr>
            <w:t>91033</w:t>
          </w:r>
        </w:sdtContent>
      </w:sdt>
    </w:p>
    <w:p w:rsidR="00F27C34" w:rsidRPr="00F27C34" w:rsidRDefault="00F27C34" w:rsidP="001729AB">
      <w:pPr>
        <w:tabs>
          <w:tab w:val="left" w:pos="2835"/>
        </w:tabs>
        <w:ind w:left="2835" w:hanging="2835"/>
        <w:rPr>
          <w:rStyle w:val="xStyle14pt"/>
          <w:szCs w:val="20"/>
        </w:rPr>
      </w:pPr>
      <w:r w:rsidRPr="00F27C34">
        <w:rPr>
          <w:rStyle w:val="xStyle14ptBold"/>
        </w:rPr>
        <w:t>Standard title:</w:t>
      </w:r>
      <w:r w:rsidRPr="00F27C34">
        <w:rPr>
          <w:rStyle w:val="xStyle14ptBold"/>
        </w:rPr>
        <w:tab/>
      </w:r>
      <w:sdt>
        <w:sdtPr>
          <w:rPr>
            <w:rFonts w:ascii="Calibri" w:hAnsi="Calibri" w:cs="Arial"/>
            <w:b/>
            <w:bCs/>
            <w:color w:val="auto"/>
            <w:sz w:val="28"/>
            <w:szCs w:val="28"/>
            <w:lang w:eastAsia="zh-CN"/>
          </w:rPr>
          <w:alias w:val="standard title"/>
          <w:tag w:val="standard title"/>
          <w:id w:val="54382184"/>
          <w:placeholder>
            <w:docPart w:val="951F63B9863E4CC7A27DE3E050046949"/>
          </w:placeholder>
          <w:text/>
        </w:sdtPr>
        <w:sdtContent>
          <w:r w:rsidR="00E64A05" w:rsidRPr="00E64A05">
            <w:rPr>
              <w:rFonts w:ascii="Calibri" w:hAnsi="Calibri" w:cs="Arial"/>
              <w:color w:val="auto"/>
              <w:sz w:val="28"/>
              <w:szCs w:val="28"/>
              <w:lang w:eastAsia="zh-CN"/>
            </w:rPr>
            <w:t>Apply knowledge of geometric representations in solving problems</w:t>
          </w:r>
        </w:sdtContent>
      </w:sdt>
    </w:p>
    <w:p w:rsidR="003E653C" w:rsidRDefault="003E653C" w:rsidP="00F27C34">
      <w:pPr>
        <w:tabs>
          <w:tab w:val="left" w:pos="2835"/>
        </w:tabs>
        <w:rPr>
          <w:rStyle w:val="xStyle14ptBold"/>
        </w:rPr>
      </w:pPr>
      <w:r>
        <w:rPr>
          <w:rStyle w:val="xStyle14ptBold"/>
        </w:rPr>
        <w:t>Level</w:t>
      </w:r>
      <w:r w:rsidR="00F27C34" w:rsidRPr="00F27C34">
        <w:rPr>
          <w:rStyle w:val="xStyle14ptBold"/>
        </w:rPr>
        <w:t>:</w:t>
      </w:r>
      <w:r>
        <w:rPr>
          <w:rStyle w:val="xStyle14ptBold"/>
        </w:rPr>
        <w:tab/>
      </w:r>
      <w:sdt>
        <w:sdtPr>
          <w:rPr>
            <w:rStyle w:val="VPField14pt"/>
          </w:rPr>
          <w:alias w:val="standard level number"/>
          <w:tag w:val="standard level number"/>
          <w:id w:val="-656987557"/>
          <w:placeholder>
            <w:docPart w:val="2214C7DD3D7D48218F3E72521B4A8D15"/>
          </w:placeholder>
          <w:text/>
        </w:sdtPr>
        <w:sdtEndPr>
          <w:rPr>
            <w:rStyle w:val="xStyleBold"/>
            <w:rFonts w:asciiTheme="minorHAnsi" w:hAnsiTheme="minorHAnsi"/>
            <w:b/>
            <w:bCs/>
            <w:sz w:val="24"/>
          </w:rPr>
        </w:sdtEndPr>
        <w:sdtContent>
          <w:r w:rsidR="0001787B">
            <w:rPr>
              <w:rStyle w:val="VPField14pt"/>
            </w:rPr>
            <w:t>1</w:t>
          </w:r>
        </w:sdtContent>
      </w:sdt>
    </w:p>
    <w:p w:rsidR="00F27C34" w:rsidRPr="00F27C34" w:rsidRDefault="003E653C" w:rsidP="00F27C34">
      <w:pPr>
        <w:tabs>
          <w:tab w:val="left" w:pos="2835"/>
        </w:tabs>
        <w:rPr>
          <w:rStyle w:val="xStyle14pt"/>
        </w:rPr>
      </w:pPr>
      <w:r w:rsidRPr="00F27C34">
        <w:rPr>
          <w:rStyle w:val="xStyle14ptBold"/>
        </w:rPr>
        <w:t>Credits:</w:t>
      </w:r>
      <w:r w:rsidRPr="00F27C34">
        <w:rPr>
          <w:rStyle w:val="xStyle14ptBold"/>
        </w:rPr>
        <w:tab/>
      </w:r>
      <w:sdt>
        <w:sdtPr>
          <w:rPr>
            <w:rStyle w:val="VPField14pt"/>
          </w:rPr>
          <w:alias w:val="number of credits"/>
          <w:tag w:val="number of credits"/>
          <w:id w:val="54382185"/>
          <w:placeholder>
            <w:docPart w:val="F7C0F927925B4B388F6E15B3125CC406"/>
          </w:placeholder>
          <w:text/>
        </w:sdtPr>
        <w:sdtEndPr>
          <w:rPr>
            <w:rStyle w:val="xStyleBold"/>
            <w:rFonts w:asciiTheme="minorHAnsi" w:hAnsiTheme="minorHAnsi"/>
            <w:b/>
            <w:bCs/>
            <w:sz w:val="24"/>
          </w:rPr>
        </w:sdtEndPr>
        <w:sdtContent>
          <w:r w:rsidR="0001787B">
            <w:rPr>
              <w:rStyle w:val="VPField14pt"/>
            </w:rPr>
            <w:t>3</w:t>
          </w:r>
        </w:sdtContent>
      </w:sdt>
    </w:p>
    <w:p w:rsidR="001729AB" w:rsidRPr="00F27C34" w:rsidRDefault="001729AB" w:rsidP="001729AB">
      <w:pPr>
        <w:tabs>
          <w:tab w:val="left" w:pos="2835"/>
        </w:tabs>
        <w:ind w:left="2835" w:hanging="2835"/>
        <w:rPr>
          <w:rStyle w:val="xStyle14pt"/>
        </w:rPr>
      </w:pPr>
      <w:r>
        <w:rPr>
          <w:rStyle w:val="xStyle14ptBold"/>
        </w:rPr>
        <w:t>Resource</w:t>
      </w:r>
      <w:r w:rsidRPr="00F27C34">
        <w:rPr>
          <w:rStyle w:val="xStyle14ptBold"/>
        </w:rPr>
        <w:t xml:space="preserve"> title:</w:t>
      </w:r>
      <w:r w:rsidRPr="00F27C34">
        <w:rPr>
          <w:rStyle w:val="xStyle14ptBold"/>
        </w:rPr>
        <w:tab/>
      </w:r>
      <w:sdt>
        <w:sdtPr>
          <w:rPr>
            <w:rFonts w:ascii="Calibri" w:hAnsi="Calibri"/>
            <w:b/>
            <w:bCs/>
            <w:sz w:val="28"/>
            <w:szCs w:val="28"/>
          </w:rPr>
          <w:alias w:val="resource title"/>
          <w:tag w:val="resource title"/>
          <w:id w:val="334871784"/>
          <w:placeholder>
            <w:docPart w:val="D01A1E4F726F440A8D2D793A9A33BC56"/>
          </w:placeholder>
          <w:text/>
        </w:sdtPr>
        <w:sdtContent>
          <w:r w:rsidR="0001787B" w:rsidRPr="0001787B">
            <w:rPr>
              <w:rFonts w:ascii="Calibri" w:hAnsi="Calibri"/>
              <w:sz w:val="28"/>
              <w:szCs w:val="28"/>
            </w:rPr>
            <w:t>A mighty wind</w:t>
          </w:r>
        </w:sdtContent>
      </w:sdt>
    </w:p>
    <w:p w:rsidR="00F27C34" w:rsidRPr="00F27C34" w:rsidRDefault="00F27C34" w:rsidP="001729AB">
      <w:pPr>
        <w:tabs>
          <w:tab w:val="left" w:pos="2835"/>
        </w:tabs>
        <w:rPr>
          <w:rStyle w:val="xStyle14pt"/>
        </w:rPr>
      </w:pPr>
      <w:r w:rsidRPr="00F27C34">
        <w:rPr>
          <w:rStyle w:val="xStyle14ptBold"/>
        </w:rPr>
        <w:t>Resource reference:</w:t>
      </w:r>
      <w:r w:rsidRPr="00F27C34">
        <w:rPr>
          <w:rStyle w:val="xStyle14ptBold"/>
        </w:rPr>
        <w:tab/>
      </w:r>
      <w:sdt>
        <w:sdtPr>
          <w:rPr>
            <w:rFonts w:ascii="Calibri" w:hAnsi="Calibri"/>
            <w:b/>
            <w:bCs/>
            <w:sz w:val="28"/>
            <w:szCs w:val="28"/>
          </w:rPr>
          <w:alias w:val="subject name"/>
          <w:tag w:val="subject name"/>
          <w:id w:val="54382187"/>
          <w:placeholder>
            <w:docPart w:val="61E69DA00694468AB73E51159B5CD229"/>
          </w:placeholder>
          <w:text/>
        </w:sdtPr>
        <w:sdtContent>
          <w:r w:rsidR="0001787B" w:rsidRPr="0001787B">
            <w:rPr>
              <w:rFonts w:ascii="Calibri" w:hAnsi="Calibri"/>
              <w:sz w:val="28"/>
              <w:szCs w:val="28"/>
            </w:rPr>
            <w:t>Mathematics and Statistics</w:t>
          </w:r>
        </w:sdtContent>
      </w:sdt>
      <w:r w:rsidR="002E5928">
        <w:rPr>
          <w:rStyle w:val="VPField14pt"/>
        </w:rPr>
        <w:t xml:space="preserve"> VP-</w:t>
      </w:r>
      <w:sdt>
        <w:sdtPr>
          <w:rPr>
            <w:rStyle w:val="VPField14pt"/>
          </w:rPr>
          <w:alias w:val="resource number"/>
          <w:tag w:val="resource number"/>
          <w:id w:val="401076295"/>
          <w:placeholder>
            <w:docPart w:val="FF076FBAD6D84A1A81670A73D2355719"/>
          </w:placeholder>
          <w:text/>
        </w:sdtPr>
        <w:sdtEndPr>
          <w:rPr>
            <w:rStyle w:val="xStyleBold"/>
            <w:rFonts w:asciiTheme="minorHAnsi" w:hAnsiTheme="minorHAnsi"/>
            <w:b/>
            <w:bCs/>
            <w:sz w:val="24"/>
          </w:rPr>
        </w:sdtEndPr>
        <w:sdtContent>
          <w:r w:rsidR="0001787B">
            <w:rPr>
              <w:rStyle w:val="VPField14pt"/>
            </w:rPr>
            <w:t>1.8</w:t>
          </w:r>
        </w:sdtContent>
      </w:sdt>
    </w:p>
    <w:p w:rsidR="00F27C34" w:rsidRPr="0001787B" w:rsidRDefault="00F27C34" w:rsidP="001729AB">
      <w:pPr>
        <w:tabs>
          <w:tab w:val="left" w:pos="2835"/>
        </w:tabs>
        <w:ind w:left="2835" w:hanging="2835"/>
        <w:rPr>
          <w:rStyle w:val="VPField14pt"/>
        </w:rPr>
      </w:pPr>
      <w:r w:rsidRPr="00F27C34">
        <w:rPr>
          <w:rStyle w:val="xStyle14ptBold"/>
        </w:rPr>
        <w:t>Vocational pathway:</w:t>
      </w:r>
      <w:r w:rsidRPr="00F27C34">
        <w:rPr>
          <w:rStyle w:val="xStyle14ptBold"/>
        </w:rPr>
        <w:tab/>
      </w:r>
      <w:sdt>
        <w:sdtPr>
          <w:rPr>
            <w:rFonts w:ascii="Calibri" w:hAnsi="Calibri"/>
            <w:b/>
            <w:bCs/>
            <w:sz w:val="28"/>
            <w:szCs w:val="28"/>
          </w:rPr>
          <w:alias w:val="vocational pathway"/>
          <w:tag w:val="vocational pathway"/>
          <w:id w:val="54382188"/>
          <w:placeholder>
            <w:docPart w:val="52C3B92BEF8245DD9A917A97F0FE45A2"/>
          </w:placeholder>
          <w:text/>
        </w:sdtPr>
        <w:sdtContent>
          <w:r w:rsidR="0001787B">
            <w:rPr>
              <w:rFonts w:ascii="Calibri" w:hAnsi="Calibri"/>
              <w:sz w:val="28"/>
              <w:szCs w:val="28"/>
            </w:rPr>
            <w:t>Manufacturing and T</w:t>
          </w:r>
          <w:r w:rsidR="0001787B" w:rsidRPr="0001787B">
            <w:rPr>
              <w:rFonts w:ascii="Calibri" w:hAnsi="Calibri"/>
              <w:sz w:val="28"/>
              <w:szCs w:val="28"/>
            </w:rPr>
            <w:t>echnology</w:t>
          </w:r>
        </w:sdtContent>
      </w:sdt>
    </w:p>
    <w:p w:rsidR="007534F7" w:rsidRPr="0001787B" w:rsidRDefault="007534F7" w:rsidP="006C5D0E">
      <w:pPr>
        <w:tabs>
          <w:tab w:val="left" w:pos="2835"/>
        </w:tabs>
        <w:rPr>
          <w:rStyle w:val="xStyle14pt"/>
        </w:rPr>
      </w:pPr>
    </w:p>
    <w:p w:rsidR="004B6469" w:rsidRPr="00F27C34" w:rsidRDefault="004B6469" w:rsidP="006C5D0E">
      <w:pPr>
        <w:tabs>
          <w:tab w:val="left" w:pos="2835"/>
        </w:tabs>
        <w:rPr>
          <w:rStyle w:val="xStyle14pt"/>
        </w:rPr>
      </w:pPr>
    </w:p>
    <w:p w:rsidR="0007554D" w:rsidRPr="00F27C34" w:rsidRDefault="0007554D" w:rsidP="006C5D0E">
      <w:pPr>
        <w:tabs>
          <w:tab w:val="left" w:pos="2835"/>
        </w:tabs>
        <w:rPr>
          <w:rStyle w:val="xStyle14pt"/>
        </w:rPr>
      </w:pPr>
    </w:p>
    <w:tbl>
      <w:tblPr>
        <w:tblW w:w="5000" w:type="pct"/>
        <w:tblLook w:val="01E0"/>
      </w:tblPr>
      <w:tblGrid>
        <w:gridCol w:w="2985"/>
        <w:gridCol w:w="6257"/>
      </w:tblGrid>
      <w:tr w:rsidR="00F6222A">
        <w:trPr>
          <w:trHeight w:val="317"/>
        </w:trPr>
        <w:tc>
          <w:tcPr>
            <w:tcW w:w="1615" w:type="pct"/>
            <w:shd w:val="clear" w:color="auto" w:fill="auto"/>
          </w:tcPr>
          <w:p w:rsidR="00F6222A" w:rsidRPr="00F6222A" w:rsidRDefault="00F6222A" w:rsidP="004D4FAF">
            <w:pPr>
              <w:rPr>
                <w:lang w:val="en-GB"/>
              </w:rPr>
            </w:pPr>
            <w:r w:rsidRPr="00F6222A">
              <w:rPr>
                <w:lang w:val="en-GB"/>
              </w:rPr>
              <w:t>Date version published</w:t>
            </w:r>
          </w:p>
        </w:tc>
        <w:tc>
          <w:tcPr>
            <w:tcW w:w="3385" w:type="pct"/>
            <w:shd w:val="clear" w:color="auto" w:fill="auto"/>
          </w:tcPr>
          <w:p w:rsidR="00F6222A" w:rsidRPr="00F6222A" w:rsidRDefault="00951BCC" w:rsidP="00F6222A">
            <w:pPr>
              <w:rPr>
                <w:lang w:val="en-GB"/>
              </w:rPr>
            </w:pPr>
            <w:r>
              <w:rPr>
                <w:lang w:val="en-GB"/>
              </w:rPr>
              <w:t>November</w:t>
            </w:r>
            <w:r w:rsidR="00F6222A" w:rsidRPr="00F6222A">
              <w:rPr>
                <w:lang w:val="en-GB"/>
              </w:rPr>
              <w:t xml:space="preserve"> </w:t>
            </w:r>
            <w:r w:rsidR="00F6222A">
              <w:rPr>
                <w:lang w:val="en-GB"/>
              </w:rPr>
              <w:t>2013</w:t>
            </w:r>
          </w:p>
          <w:p w:rsidR="00F6222A" w:rsidRPr="00F6222A" w:rsidRDefault="00F6222A" w:rsidP="00F6222A">
            <w:pPr>
              <w:rPr>
                <w:lang w:val="en-GB"/>
              </w:rPr>
            </w:pPr>
            <w:r w:rsidRPr="00F6222A">
              <w:rPr>
                <w:lang w:val="en-GB"/>
              </w:rPr>
              <w:t xml:space="preserve">To support internal assessment from </w:t>
            </w:r>
            <w:r>
              <w:rPr>
                <w:lang w:val="en-GB"/>
              </w:rPr>
              <w:t>2014</w:t>
            </w:r>
          </w:p>
        </w:tc>
      </w:tr>
      <w:tr w:rsidR="007534F7" w:rsidRPr="00A24B20">
        <w:trPr>
          <w:trHeight w:val="317"/>
        </w:trPr>
        <w:tc>
          <w:tcPr>
            <w:tcW w:w="1615" w:type="pct"/>
            <w:shd w:val="clear" w:color="auto" w:fill="auto"/>
          </w:tcPr>
          <w:p w:rsidR="007534F7" w:rsidRPr="00A24B20" w:rsidRDefault="007534F7" w:rsidP="007534F7">
            <w:r w:rsidRPr="00A24B20">
              <w:rPr>
                <w:lang w:val="en-GB"/>
              </w:rPr>
              <w:t>Quality assurance status</w:t>
            </w:r>
          </w:p>
        </w:tc>
        <w:tc>
          <w:tcPr>
            <w:tcW w:w="3385" w:type="pct"/>
            <w:shd w:val="clear" w:color="auto" w:fill="auto"/>
          </w:tcPr>
          <w:p w:rsidR="007534F7" w:rsidRPr="00A24B20" w:rsidRDefault="007534F7" w:rsidP="00951BCC">
            <w:pPr>
              <w:rPr>
                <w:lang w:val="en-GB"/>
              </w:rPr>
            </w:pPr>
            <w:r w:rsidRPr="00A24B20">
              <w:rPr>
                <w:lang w:val="en-GB"/>
              </w:rPr>
              <w:t xml:space="preserve">These materials have been quality assured by NZQA. </w:t>
            </w:r>
            <w:r>
              <w:rPr>
                <w:lang w:val="en-GB"/>
              </w:rPr>
              <w:br/>
            </w:r>
            <w:r w:rsidRPr="00A24B20">
              <w:rPr>
                <w:lang w:val="en-GB"/>
              </w:rPr>
              <w:t xml:space="preserve">NZQA Approved number </w:t>
            </w:r>
            <w:r w:rsidRPr="0031555D">
              <w:t>A-A-</w:t>
            </w:r>
            <w:r w:rsidR="00951BCC">
              <w:t>11</w:t>
            </w:r>
            <w:r w:rsidRPr="0031555D">
              <w:t>-2013-</w:t>
            </w:r>
            <w:r w:rsidR="00951BCC">
              <w:t>91033</w:t>
            </w:r>
            <w:r w:rsidRPr="0031555D">
              <w:t>-1-</w:t>
            </w:r>
            <w:r w:rsidR="00951BCC">
              <w:t>7079</w:t>
            </w:r>
            <w:bookmarkStart w:id="0" w:name="_GoBack"/>
            <w:bookmarkEnd w:id="0"/>
          </w:p>
        </w:tc>
      </w:tr>
      <w:sdt>
        <w:sdtPr>
          <w:id w:val="54382192"/>
          <w:lock w:val="sdtContentLocked"/>
          <w:placeholder>
            <w:docPart w:val="DefaultPlaceholder_22675703"/>
          </w:placeholder>
        </w:sdtPr>
        <w:sdtContent>
          <w:tr w:rsidR="007534F7" w:rsidRPr="00A24B20">
            <w:trPr>
              <w:trHeight w:val="379"/>
            </w:trPr>
            <w:tc>
              <w:tcPr>
                <w:tcW w:w="1615" w:type="pct"/>
                <w:shd w:val="clear" w:color="auto" w:fill="auto"/>
              </w:tcPr>
              <w:p w:rsidR="007534F7" w:rsidRPr="00A24B20" w:rsidRDefault="007534F7" w:rsidP="007534F7">
                <w:r w:rsidRPr="00A24B20">
                  <w:t>Authenticity of evidence</w:t>
                </w:r>
              </w:p>
            </w:tc>
            <w:tc>
              <w:tcPr>
                <w:tcW w:w="3385" w:type="pct"/>
                <w:shd w:val="clear" w:color="auto" w:fill="auto"/>
              </w:tcPr>
              <w:p w:rsidR="007534F7" w:rsidRPr="00A24B20" w:rsidRDefault="00202445" w:rsidP="007534F7">
                <w:r>
                  <w:t>Assessors/e</w:t>
                </w:r>
                <w:r w:rsidR="007534F7">
                  <w:t>ducators</w:t>
                </w:r>
                <w:r w:rsidR="007534F7" w:rsidRPr="00A24B20">
                  <w:t xml:space="preserve"> must manage authenticity for any assessment from a public source, because </w:t>
                </w:r>
                <w:r w:rsidR="007534F7">
                  <w:t>learners</w:t>
                </w:r>
                <w:r w:rsidR="007534F7" w:rsidRPr="00A24B20">
                  <w:t xml:space="preserve"> may have access to the assessment schedule or exemplar material.</w:t>
                </w:r>
              </w:p>
              <w:p w:rsidR="007534F7" w:rsidRPr="00A24B20" w:rsidRDefault="007534F7" w:rsidP="00202445">
                <w:r w:rsidRPr="00A24B20">
                  <w:t xml:space="preserve">Using this assessment resource without modification may mean that </w:t>
                </w:r>
                <w:r>
                  <w:t>learners</w:t>
                </w:r>
                <w:r w:rsidRPr="00A24B20">
                  <w:t xml:space="preserve">’ work is not authentic. </w:t>
                </w:r>
                <w:r w:rsidR="00202445">
                  <w:t xml:space="preserve">Assessors/ </w:t>
                </w:r>
                <w:r>
                  <w:t>educators</w:t>
                </w:r>
                <w:r w:rsidRPr="00A24B20">
                  <w:t xml:space="preserve"> may need to change figures, measurements or data sources or set a different context or topic to be investigated or a different text to read or perform.</w:t>
                </w:r>
              </w:p>
            </w:tc>
          </w:tr>
        </w:sdtContent>
      </w:sdt>
    </w:tbl>
    <w:p w:rsidR="0007554D" w:rsidRPr="00F27C34" w:rsidRDefault="0007554D" w:rsidP="00E053F6">
      <w:pPr>
        <w:tabs>
          <w:tab w:val="left" w:pos="2552"/>
        </w:tabs>
        <w:rPr>
          <w:rStyle w:val="xStyleBold"/>
        </w:rPr>
        <w:sectPr w:rsidR="0007554D" w:rsidRPr="00F27C3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:rsidR="0007554D" w:rsidRDefault="0007554D" w:rsidP="0007554D">
      <w:pPr>
        <w:pStyle w:val="VPARBoxedHeading"/>
      </w:pPr>
      <w:r>
        <w:lastRenderedPageBreak/>
        <w:t>Vocational Pathway Assessment Resource</w:t>
      </w:r>
    </w:p>
    <w:p w:rsidR="001729AB" w:rsidRPr="00F27C34" w:rsidRDefault="001729AB" w:rsidP="001729AB">
      <w:pPr>
        <w:tabs>
          <w:tab w:val="left" w:pos="2552"/>
        </w:tabs>
        <w:rPr>
          <w:rStyle w:val="xStyleBold"/>
          <w:rFonts w:ascii="Calibri" w:hAnsi="Calibri"/>
          <w:b w:val="0"/>
          <w:color w:val="auto"/>
          <w:sz w:val="28"/>
          <w:szCs w:val="20"/>
        </w:rPr>
      </w:pPr>
      <w:r w:rsidRPr="00F27C34">
        <w:rPr>
          <w:rStyle w:val="xStyleBold"/>
        </w:rPr>
        <w:t>Achievement standard:</w:t>
      </w:r>
      <w:r w:rsidRPr="00F27C34">
        <w:rPr>
          <w:rStyle w:val="xStyleBold"/>
        </w:rPr>
        <w:tab/>
      </w:r>
      <w:sdt>
        <w:sdtPr>
          <w:alias w:val="registered standard number"/>
          <w:tag w:val="registered standard number"/>
          <w:id w:val="334871785"/>
          <w:placeholder>
            <w:docPart w:val="4AA7FD90F7E34A3E89CBBC4F0019E8D7"/>
          </w:placeholder>
          <w:text/>
        </w:sdtPr>
        <w:sdtContent>
          <w:r w:rsidR="0001787B" w:rsidRPr="0001787B">
            <w:t>91033</w:t>
          </w:r>
        </w:sdtContent>
      </w:sdt>
    </w:p>
    <w:p w:rsidR="00A4758B" w:rsidRDefault="001729AB" w:rsidP="001729AB">
      <w:pPr>
        <w:pStyle w:val="xStyleLeft0cmHanging45cm"/>
        <w:rPr>
          <w:rStyle w:val="xStyleBold"/>
          <w:rFonts w:eastAsiaTheme="minorEastAsia"/>
          <w:szCs w:val="24"/>
        </w:rPr>
      </w:pPr>
      <w:r w:rsidRPr="00F27C34">
        <w:rPr>
          <w:rStyle w:val="xStyleBold"/>
        </w:rPr>
        <w:t>Standard title:</w:t>
      </w:r>
      <w:r w:rsidR="00A4758B">
        <w:rPr>
          <w:rStyle w:val="xStyleBold"/>
        </w:rPr>
        <w:tab/>
      </w:r>
      <w:sdt>
        <w:sdtPr>
          <w:rPr>
            <w:b/>
            <w:bCs/>
            <w:lang w:eastAsia="zh-CN"/>
          </w:rPr>
          <w:alias w:val="standard title"/>
          <w:tag w:val="standard title"/>
          <w:id w:val="334871786"/>
          <w:placeholder>
            <w:docPart w:val="2EC9CC6863FC42499843069810FB495E"/>
          </w:placeholder>
          <w:text/>
        </w:sdtPr>
        <w:sdtContent>
          <w:r w:rsidR="0001787B" w:rsidRPr="0001787B">
            <w:rPr>
              <w:lang w:eastAsia="zh-CN"/>
            </w:rPr>
            <w:t>Apply knowledge of geometric representations in solving problems</w:t>
          </w:r>
        </w:sdtContent>
      </w:sdt>
    </w:p>
    <w:p w:rsidR="00A4758B" w:rsidRPr="00E053F6" w:rsidRDefault="00A4758B" w:rsidP="00A4758B">
      <w:pPr>
        <w:tabs>
          <w:tab w:val="left" w:pos="2552"/>
        </w:tabs>
      </w:pPr>
      <w:r>
        <w:rPr>
          <w:rStyle w:val="xStyleBold"/>
        </w:rPr>
        <w:t>Level</w:t>
      </w:r>
      <w:r w:rsidRPr="00F27C34">
        <w:rPr>
          <w:rStyle w:val="xStyleBold"/>
        </w:rPr>
        <w:t>:</w:t>
      </w:r>
      <w:r w:rsidRPr="00F27C34">
        <w:rPr>
          <w:rStyle w:val="xStyleBold"/>
        </w:rPr>
        <w:tab/>
      </w:r>
      <w:sdt>
        <w:sdtPr>
          <w:alias w:val="standard level number"/>
          <w:tag w:val="standard level number"/>
          <w:id w:val="1478266368"/>
          <w:placeholder>
            <w:docPart w:val="9D5E4BB0041F4BD0AA622954C1A2E1C4"/>
          </w:placeholder>
          <w:text/>
        </w:sdtPr>
        <w:sdtEndPr>
          <w:rPr>
            <w:rStyle w:val="xStyleBold"/>
            <w:b/>
            <w:bCs/>
          </w:rPr>
        </w:sdtEndPr>
        <w:sdtContent>
          <w:r w:rsidR="0001787B">
            <w:t>1</w:t>
          </w:r>
        </w:sdtContent>
      </w:sdt>
    </w:p>
    <w:p w:rsidR="001729AB" w:rsidRPr="00E053F6" w:rsidRDefault="001729AB" w:rsidP="001729AB">
      <w:pPr>
        <w:tabs>
          <w:tab w:val="left" w:pos="2552"/>
        </w:tabs>
      </w:pPr>
      <w:r w:rsidRPr="00F27C34">
        <w:rPr>
          <w:rStyle w:val="xStyleBold"/>
        </w:rPr>
        <w:t>Credits:</w:t>
      </w:r>
      <w:r w:rsidRPr="00F27C34">
        <w:rPr>
          <w:rStyle w:val="xStyleBold"/>
        </w:rPr>
        <w:tab/>
      </w:r>
      <w:sdt>
        <w:sdtPr>
          <w:alias w:val="numberof credits"/>
          <w:tag w:val="numberof credits"/>
          <w:id w:val="334871787"/>
          <w:placeholder>
            <w:docPart w:val="62B733052D8244A19E737986F51D2FAB"/>
          </w:placeholder>
          <w:text/>
        </w:sdtPr>
        <w:sdtEndPr>
          <w:rPr>
            <w:rStyle w:val="xStyleBold"/>
            <w:b/>
            <w:bCs/>
          </w:rPr>
        </w:sdtEndPr>
        <w:sdtContent>
          <w:r w:rsidR="0001787B">
            <w:t>3</w:t>
          </w:r>
        </w:sdtContent>
      </w:sdt>
    </w:p>
    <w:p w:rsidR="001729AB" w:rsidRPr="00E053F6" w:rsidRDefault="001729AB" w:rsidP="001729AB">
      <w:pPr>
        <w:tabs>
          <w:tab w:val="left" w:pos="2552"/>
        </w:tabs>
        <w:ind w:left="2552" w:hanging="2552"/>
      </w:pPr>
      <w:r>
        <w:rPr>
          <w:rStyle w:val="xStyleBold"/>
        </w:rPr>
        <w:t>Resource title</w:t>
      </w:r>
      <w:r w:rsidRPr="00F27C34">
        <w:rPr>
          <w:rStyle w:val="xStyleBold"/>
        </w:rPr>
        <w:t>:</w:t>
      </w:r>
      <w:r w:rsidRPr="00F27C34">
        <w:rPr>
          <w:rStyle w:val="xStyleBold"/>
        </w:rPr>
        <w:tab/>
      </w:r>
      <w:sdt>
        <w:sdtPr>
          <w:alias w:val="resource title"/>
          <w:tag w:val="resource title"/>
          <w:id w:val="334871788"/>
          <w:placeholder>
            <w:docPart w:val="65B480F46F39441EA2EEF6E26285AABA"/>
          </w:placeholder>
          <w:text/>
        </w:sdtPr>
        <w:sdtContent>
          <w:r w:rsidR="0001787B" w:rsidRPr="0001787B">
            <w:t>A mighty wind</w:t>
          </w:r>
        </w:sdtContent>
      </w:sdt>
    </w:p>
    <w:p w:rsidR="00811D80" w:rsidRDefault="002E5928" w:rsidP="002E5928">
      <w:pPr>
        <w:tabs>
          <w:tab w:val="left" w:pos="2552"/>
        </w:tabs>
        <w:ind w:left="2552" w:hanging="2552"/>
        <w:rPr>
          <w:rStyle w:val="xStyleBold"/>
        </w:rPr>
      </w:pPr>
      <w:r w:rsidRPr="00F27C34">
        <w:rPr>
          <w:rStyle w:val="xStyleBold"/>
        </w:rPr>
        <w:t>Resource reference:</w:t>
      </w:r>
      <w:r w:rsidR="00811D80">
        <w:rPr>
          <w:rStyle w:val="xStyleBold"/>
        </w:rPr>
        <w:tab/>
      </w:r>
      <w:sdt>
        <w:sdtPr>
          <w:alias w:val="subject name"/>
          <w:tag w:val="subject name"/>
          <w:id w:val="401076293"/>
          <w:placeholder>
            <w:docPart w:val="9C3139978FBE47F9BDCB3117B5FD542B"/>
          </w:placeholder>
          <w:text/>
        </w:sdtPr>
        <w:sdtContent>
          <w:r w:rsidR="0001787B" w:rsidRPr="0001787B">
            <w:t>Mathematics and Statistics</w:t>
          </w:r>
        </w:sdtContent>
      </w:sdt>
      <w:r w:rsidR="00811D80">
        <w:t xml:space="preserve"> </w:t>
      </w:r>
      <w:r w:rsidR="00811D80" w:rsidRPr="00CB5956">
        <w:t>VP</w:t>
      </w:r>
      <w:r w:rsidR="00811D80">
        <w:t>-</w:t>
      </w:r>
      <w:sdt>
        <w:sdtPr>
          <w:alias w:val="resource number"/>
          <w:tag w:val="resource number"/>
          <w:id w:val="401076294"/>
          <w:placeholder>
            <w:docPart w:val="A5E108513741433AB06D9029B13ABEEF"/>
          </w:placeholder>
          <w:text/>
        </w:sdtPr>
        <w:sdtEndPr>
          <w:rPr>
            <w:rStyle w:val="xStyleBold"/>
            <w:b/>
            <w:bCs/>
          </w:rPr>
        </w:sdtEndPr>
        <w:sdtContent>
          <w:r w:rsidR="0001787B">
            <w:t>1.8</w:t>
          </w:r>
        </w:sdtContent>
      </w:sdt>
    </w:p>
    <w:p w:rsidR="002E5928" w:rsidRDefault="00811D80" w:rsidP="00C0164D">
      <w:pPr>
        <w:tabs>
          <w:tab w:val="left" w:pos="2552"/>
        </w:tabs>
        <w:ind w:left="2552" w:hanging="2552"/>
      </w:pPr>
      <w:r>
        <w:rPr>
          <w:rStyle w:val="xStyleBold"/>
        </w:rPr>
        <w:t>Vocational pathway</w:t>
      </w:r>
      <w:r w:rsidRPr="00F27C34">
        <w:rPr>
          <w:rStyle w:val="xStyleBold"/>
        </w:rPr>
        <w:t>:</w:t>
      </w:r>
      <w:r w:rsidRPr="00F27C34">
        <w:rPr>
          <w:rStyle w:val="xStyleBold"/>
        </w:rPr>
        <w:tab/>
      </w:r>
      <w:sdt>
        <w:sdtPr>
          <w:alias w:val="vocational pathway"/>
          <w:tag w:val="vocational pathway"/>
          <w:id w:val="329562876"/>
          <w:placeholder>
            <w:docPart w:val="56578F969244430093405F158F4FC404"/>
          </w:placeholder>
          <w:text/>
        </w:sdtPr>
        <w:sdtContent>
          <w:r w:rsidR="0001787B">
            <w:t>Manufacturing and T</w:t>
          </w:r>
          <w:r w:rsidR="0001787B" w:rsidRPr="0001787B">
            <w:t>echnology</w:t>
          </w:r>
        </w:sdtContent>
      </w:sdt>
    </w:p>
    <w:p w:rsidR="00E053F6" w:rsidRDefault="00E053F6" w:rsidP="002E5928">
      <w:pPr>
        <w:pStyle w:val="VPAELBannerAfter8pt"/>
      </w:pPr>
      <w:r>
        <w:t>Learner instructions</w:t>
      </w:r>
    </w:p>
    <w:p w:rsidR="00E053F6" w:rsidRDefault="00E053F6" w:rsidP="00E053F6">
      <w:pPr>
        <w:pStyle w:val="Heading1"/>
      </w:pPr>
      <w:r>
        <w:t>Introduction</w:t>
      </w:r>
    </w:p>
    <w:p w:rsidR="00E053F6" w:rsidRPr="00E053F6" w:rsidRDefault="00E053F6" w:rsidP="00E053F6">
      <w:r>
        <w:t xml:space="preserve">This assessment activity requires you </w:t>
      </w:r>
      <w:r w:rsidRPr="00F57751">
        <w:t xml:space="preserve">to </w:t>
      </w:r>
      <w:r w:rsidR="00F57751" w:rsidRPr="00F57751">
        <w:rPr>
          <w:rFonts w:ascii="Calibri" w:eastAsia="Times New Roman" w:hAnsi="Calibri" w:cs="Arial"/>
          <w:color w:val="auto"/>
          <w:lang w:eastAsia="en-NZ"/>
        </w:rPr>
        <w:t>apply</w:t>
      </w:r>
      <w:r w:rsidR="0001787B" w:rsidRPr="00F57751">
        <w:rPr>
          <w:rFonts w:ascii="Calibri" w:eastAsia="Times New Roman" w:hAnsi="Calibri" w:cs="Arial"/>
          <w:color w:val="auto"/>
          <w:lang w:eastAsia="en-NZ"/>
        </w:rPr>
        <w:t xml:space="preserve"> your </w:t>
      </w:r>
      <w:r w:rsidR="00F57751">
        <w:rPr>
          <w:rFonts w:ascii="Calibri" w:eastAsia="Times New Roman" w:hAnsi="Calibri" w:cs="Arial"/>
          <w:color w:val="auto"/>
          <w:lang w:eastAsia="en-NZ"/>
        </w:rPr>
        <w:t>knowledge</w:t>
      </w:r>
      <w:r w:rsidR="0001787B" w:rsidRPr="00F57751">
        <w:rPr>
          <w:rFonts w:ascii="Calibri" w:eastAsia="Times New Roman" w:hAnsi="Calibri" w:cs="Arial"/>
          <w:color w:val="auto"/>
          <w:lang w:eastAsia="en-NZ"/>
        </w:rPr>
        <w:t xml:space="preserve"> of geometric representations</w:t>
      </w:r>
      <w:r w:rsidR="00017953">
        <w:rPr>
          <w:rFonts w:ascii="Calibri" w:eastAsia="Times New Roman" w:hAnsi="Calibri" w:cs="Arial"/>
          <w:color w:val="auto"/>
          <w:lang w:eastAsia="en-NZ"/>
        </w:rPr>
        <w:t xml:space="preserve"> to solve problems </w:t>
      </w:r>
      <w:r w:rsidR="001B6F6E">
        <w:rPr>
          <w:rFonts w:ascii="Calibri" w:eastAsia="Times New Roman" w:hAnsi="Calibri" w:cs="Arial"/>
          <w:color w:val="auto"/>
          <w:lang w:eastAsia="en-NZ"/>
        </w:rPr>
        <w:t xml:space="preserve">relating to the </w:t>
      </w:r>
      <w:r w:rsidR="00017953">
        <w:rPr>
          <w:rFonts w:ascii="Calibri" w:eastAsia="Times New Roman" w:hAnsi="Calibri" w:cs="Arial"/>
          <w:color w:val="auto"/>
          <w:lang w:eastAsia="en-NZ"/>
        </w:rPr>
        <w:t>design</w:t>
      </w:r>
      <w:r w:rsidR="001B6F6E">
        <w:rPr>
          <w:rFonts w:ascii="Calibri" w:eastAsia="Times New Roman" w:hAnsi="Calibri" w:cs="Arial"/>
          <w:color w:val="auto"/>
          <w:lang w:eastAsia="en-NZ"/>
        </w:rPr>
        <w:t xml:space="preserve"> of</w:t>
      </w:r>
      <w:r w:rsidR="00017953">
        <w:rPr>
          <w:rFonts w:ascii="Calibri" w:eastAsia="Times New Roman" w:hAnsi="Calibri" w:cs="Arial"/>
          <w:color w:val="auto"/>
          <w:lang w:eastAsia="en-NZ"/>
        </w:rPr>
        <w:t xml:space="preserve"> </w:t>
      </w:r>
      <w:r w:rsidR="00017953">
        <w:rPr>
          <w:rFonts w:ascii="Calibri" w:hAnsi="Calibri"/>
        </w:rPr>
        <w:t xml:space="preserve">a </w:t>
      </w:r>
      <w:r w:rsidR="00017953" w:rsidRPr="0040409F">
        <w:rPr>
          <w:rFonts w:ascii="Calibri" w:hAnsi="Calibri"/>
        </w:rPr>
        <w:t xml:space="preserve">weather vane and </w:t>
      </w:r>
      <w:r w:rsidR="00017953">
        <w:rPr>
          <w:rFonts w:ascii="Calibri" w:hAnsi="Calibri"/>
        </w:rPr>
        <w:t xml:space="preserve">a gift </w:t>
      </w:r>
      <w:r w:rsidR="00017953" w:rsidRPr="0040409F">
        <w:rPr>
          <w:rFonts w:ascii="Calibri" w:hAnsi="Calibri"/>
        </w:rPr>
        <w:t>box</w:t>
      </w:r>
      <w:r w:rsidR="00017953">
        <w:rPr>
          <w:rFonts w:ascii="Calibri" w:hAnsi="Calibri"/>
        </w:rPr>
        <w:t xml:space="preserve"> for it</w:t>
      </w:r>
      <w:r w:rsidR="0001787B" w:rsidRPr="00F57751">
        <w:rPr>
          <w:rFonts w:ascii="Calibri" w:eastAsia="Times New Roman" w:hAnsi="Calibri" w:cs="Arial"/>
          <w:color w:val="auto"/>
          <w:lang w:eastAsia="en-NZ"/>
        </w:rPr>
        <w:t>.</w:t>
      </w:r>
    </w:p>
    <w:p w:rsidR="00E053F6" w:rsidRDefault="00E053F6" w:rsidP="00E053F6">
      <w:r>
        <w:t xml:space="preserve">You are going to be assessed on </w:t>
      </w:r>
      <w:r w:rsidR="00DA01D6">
        <w:t>how you apply knowledge of geometric representations, using extended abstract thinking, when</w:t>
      </w:r>
      <w:r w:rsidR="00EA1750">
        <w:t xml:space="preserve"> creating the design of a wind vane and the box to supply it. </w:t>
      </w:r>
      <w:r w:rsidR="00EA1750">
        <w:rPr>
          <w:rFonts w:ascii="Calibri" w:hAnsi="Calibri"/>
        </w:rPr>
        <w:t>You are required to communicate your solutions clearly and accurately</w:t>
      </w:r>
      <w:r w:rsidR="0040409F">
        <w:rPr>
          <w:rFonts w:ascii="Calibri" w:hAnsi="Calibri"/>
        </w:rPr>
        <w:t>.</w:t>
      </w:r>
    </w:p>
    <w:p w:rsidR="00E053F6" w:rsidRDefault="00B320A2" w:rsidP="00E053F6">
      <w:r>
        <w:t xml:space="preserve">The following instructions provide you with a way to structure your work </w:t>
      </w:r>
      <w:r w:rsidR="00CB5956">
        <w:t xml:space="preserve">so you can </w:t>
      </w:r>
      <w:r>
        <w:t xml:space="preserve">demonstrate what you have learnt </w:t>
      </w:r>
      <w:r w:rsidR="00CB5956">
        <w:t xml:space="preserve">and </w:t>
      </w:r>
      <w:r>
        <w:t>achieve success in this standard.</w:t>
      </w:r>
    </w:p>
    <w:p w:rsidR="00B320A2" w:rsidRDefault="00B320A2" w:rsidP="00B320A2">
      <w:pPr>
        <w:pStyle w:val="VPAnnotationsbox"/>
      </w:pPr>
      <w:r>
        <w:t xml:space="preserve">Assessor/educator note: </w:t>
      </w:r>
      <w:r w:rsidR="00C963A6">
        <w:t>It is expected that the assessor/educator will read the learner instructions and modify them if necessary to suit their learners.</w:t>
      </w:r>
    </w:p>
    <w:p w:rsidR="00E053F6" w:rsidRDefault="00B320A2" w:rsidP="00B320A2">
      <w:pPr>
        <w:pStyle w:val="Heading1"/>
      </w:pPr>
      <w:r>
        <w:t>Task</w:t>
      </w:r>
    </w:p>
    <w:p w:rsidR="00F65B58" w:rsidRDefault="00F935D9" w:rsidP="00F65B58">
      <w:r>
        <w:rPr>
          <w:rFonts w:ascii="Calibri" w:eastAsia="Times New Roman" w:hAnsi="Calibri"/>
          <w:color w:val="auto"/>
          <w:lang w:eastAsia="en-NZ"/>
        </w:rPr>
        <w:t xml:space="preserve">The </w:t>
      </w:r>
      <w:r w:rsidR="00F65B58">
        <w:rPr>
          <w:rFonts w:ascii="Calibri" w:eastAsia="Times New Roman" w:hAnsi="Calibri"/>
          <w:color w:val="auto"/>
          <w:lang w:eastAsia="en-NZ"/>
        </w:rPr>
        <w:t xml:space="preserve">A Mighty Wind </w:t>
      </w:r>
      <w:r w:rsidR="00F65B58" w:rsidRPr="0040409F">
        <w:rPr>
          <w:rFonts w:ascii="Calibri" w:eastAsia="Times New Roman" w:hAnsi="Calibri"/>
          <w:color w:val="auto"/>
          <w:lang w:eastAsia="en-NZ"/>
        </w:rPr>
        <w:t xml:space="preserve">weather vane company </w:t>
      </w:r>
      <w:r w:rsidR="00F65B58">
        <w:rPr>
          <w:rFonts w:ascii="Calibri" w:eastAsia="Times New Roman" w:hAnsi="Calibri"/>
          <w:color w:val="auto"/>
          <w:lang w:eastAsia="en-NZ"/>
        </w:rPr>
        <w:t>makes and sells weather vanes –</w:t>
      </w:r>
      <w:r w:rsidR="00F65B58" w:rsidRPr="0040409F">
        <w:rPr>
          <w:rFonts w:ascii="Calibri" w:eastAsia="Times New Roman" w:hAnsi="Calibri"/>
          <w:color w:val="auto"/>
          <w:lang w:eastAsia="en-NZ"/>
        </w:rPr>
        <w:t xml:space="preserve"> availa</w:t>
      </w:r>
      <w:r w:rsidR="00F65B58">
        <w:rPr>
          <w:rFonts w:ascii="Calibri" w:eastAsia="Times New Roman" w:hAnsi="Calibri"/>
          <w:color w:val="auto"/>
          <w:lang w:eastAsia="en-NZ"/>
        </w:rPr>
        <w:t xml:space="preserve">ble in a variety of differently </w:t>
      </w:r>
      <w:r w:rsidR="00F65B58" w:rsidRPr="0040409F">
        <w:rPr>
          <w:rFonts w:ascii="Calibri" w:eastAsia="Times New Roman" w:hAnsi="Calibri"/>
          <w:color w:val="auto"/>
          <w:lang w:eastAsia="en-NZ"/>
        </w:rPr>
        <w:t>shaped box sets that can be sent as gifts.</w:t>
      </w:r>
      <w:r w:rsidR="008259E8">
        <w:rPr>
          <w:rFonts w:ascii="Calibri" w:eastAsia="Times New Roman" w:hAnsi="Calibri"/>
          <w:color w:val="auto"/>
          <w:lang w:eastAsia="en-NZ"/>
        </w:rPr>
        <w:t xml:space="preserve"> </w:t>
      </w:r>
      <w:r w:rsidR="00F65B58">
        <w:rPr>
          <w:rFonts w:ascii="Calibri" w:eastAsia="Times New Roman" w:hAnsi="Calibri"/>
          <w:color w:val="auto"/>
          <w:lang w:eastAsia="en-NZ"/>
        </w:rPr>
        <w:t xml:space="preserve">As a designer </w:t>
      </w:r>
      <w:r>
        <w:rPr>
          <w:rFonts w:ascii="Calibri" w:eastAsia="Times New Roman" w:hAnsi="Calibri"/>
          <w:color w:val="auto"/>
          <w:lang w:eastAsia="en-NZ"/>
        </w:rPr>
        <w:t xml:space="preserve">for the company </w:t>
      </w:r>
      <w:r w:rsidR="00F65B58">
        <w:rPr>
          <w:rFonts w:ascii="Calibri" w:eastAsia="Times New Roman" w:hAnsi="Calibri"/>
          <w:color w:val="auto"/>
          <w:lang w:eastAsia="en-NZ"/>
        </w:rPr>
        <w:t xml:space="preserve">you have been asked to design a weather vane and </w:t>
      </w:r>
      <w:r w:rsidR="0093374F">
        <w:rPr>
          <w:rFonts w:ascii="Calibri" w:eastAsia="Times New Roman" w:hAnsi="Calibri"/>
          <w:color w:val="auto"/>
          <w:lang w:eastAsia="en-NZ"/>
        </w:rPr>
        <w:t>gift box</w:t>
      </w:r>
      <w:r w:rsidR="00F65B58">
        <w:rPr>
          <w:rFonts w:ascii="Calibri" w:eastAsia="Times New Roman" w:hAnsi="Calibri"/>
          <w:color w:val="auto"/>
          <w:lang w:eastAsia="en-NZ"/>
        </w:rPr>
        <w:t>. You also need to provide a report to support your designs.</w:t>
      </w:r>
    </w:p>
    <w:p w:rsidR="00A94916" w:rsidRDefault="00F65B58" w:rsidP="00CB5919">
      <w:r>
        <w:t xml:space="preserve">Design a simple weather vane and develop a scale drawing of both the weather vane </w:t>
      </w:r>
      <w:r w:rsidRPr="008C6144">
        <w:t>and a plan of the net</w:t>
      </w:r>
      <w:r w:rsidRPr="008D3580">
        <w:t xml:space="preserve"> for the </w:t>
      </w:r>
      <w:r>
        <w:t xml:space="preserve">gift </w:t>
      </w:r>
      <w:r w:rsidRPr="008D3580">
        <w:t>box</w:t>
      </w:r>
      <w:r>
        <w:t xml:space="preserve"> that it will be delivered in. You could consider incorporating a viewing window and/or a company logo in your gift box design.</w:t>
      </w:r>
    </w:p>
    <w:p w:rsidR="008259E8" w:rsidRDefault="008259E8" w:rsidP="00CB5919">
      <w:r>
        <w:t>Resource A has background information about weather vanes to help you.</w:t>
      </w:r>
    </w:p>
    <w:p w:rsidR="00F65B58" w:rsidRPr="008C6144" w:rsidRDefault="00F65B58" w:rsidP="00CB5919">
      <w:pPr>
        <w:rPr>
          <w:lang w:eastAsia="en-NZ"/>
        </w:rPr>
      </w:pPr>
      <w:r w:rsidRPr="008C6144">
        <w:rPr>
          <w:lang w:eastAsia="en-NZ"/>
        </w:rPr>
        <w:t>When designing your weather vane and gift box, you must use at least three of: constructions, loci, scale diagrams, nets or two-dimensional co-ordinate systems.</w:t>
      </w:r>
    </w:p>
    <w:p w:rsidR="00544A2A" w:rsidRDefault="00F65B58" w:rsidP="00CB5919">
      <w:pPr>
        <w:rPr>
          <w:lang w:eastAsia="en-NZ"/>
        </w:rPr>
      </w:pPr>
      <w:r w:rsidRPr="008C6144">
        <w:rPr>
          <w:lang w:eastAsia="en-NZ"/>
        </w:rPr>
        <w:t xml:space="preserve">Write a report to support your design for the weather vane and gift box. Your report should include relevant information about your design decisions and appropriate mathematical statements and correct geometrical terms. </w:t>
      </w:r>
    </w:p>
    <w:p w:rsidR="00544A2A" w:rsidRDefault="00544A2A" w:rsidP="00544A2A">
      <w:r w:rsidRPr="00433AC5">
        <w:lastRenderedPageBreak/>
        <w:t xml:space="preserve">You will be assessed on your understanding and application of geometrical representations. It is important </w:t>
      </w:r>
      <w:r>
        <w:t>t</w:t>
      </w:r>
      <w:r w:rsidR="0079504D">
        <w:t>hat y</w:t>
      </w:r>
      <w:r>
        <w:t>o</w:t>
      </w:r>
      <w:r w:rsidR="0079504D">
        <w:t>u</w:t>
      </w:r>
      <w:r>
        <w:t xml:space="preserve"> </w:t>
      </w:r>
      <w:r w:rsidRPr="00433AC5">
        <w:t>clearly communicate your thinking and use correct mathematical statements.</w:t>
      </w:r>
    </w:p>
    <w:p w:rsidR="00E053F6" w:rsidRDefault="00B3369A" w:rsidP="0079504D">
      <w:pPr>
        <w:pStyle w:val="Heading1"/>
      </w:pPr>
      <w:r>
        <w:t>Resource</w:t>
      </w:r>
      <w:r w:rsidR="0079504D">
        <w:t xml:space="preserve"> A</w:t>
      </w:r>
    </w:p>
    <w:p w:rsidR="00B320A2" w:rsidRDefault="00E9258D" w:rsidP="005A2D22">
      <w:pPr>
        <w:pStyle w:val="Heading2"/>
      </w:pPr>
      <w:r>
        <w:t>Weather vanes</w:t>
      </w:r>
    </w:p>
    <w:p w:rsidR="00A94916" w:rsidRPr="0040409F" w:rsidRDefault="00A94916" w:rsidP="00A94916">
      <w:pPr>
        <w:rPr>
          <w:rFonts w:ascii="Calibri" w:eastAsia="Times New Roman" w:hAnsi="Calibri"/>
          <w:color w:val="auto"/>
          <w:lang w:eastAsia="en-NZ"/>
        </w:rPr>
      </w:pPr>
      <w:r w:rsidRPr="0040409F">
        <w:rPr>
          <w:rFonts w:ascii="Calibri" w:eastAsia="Times New Roman" w:hAnsi="Calibri"/>
          <w:color w:val="auto"/>
          <w:lang w:eastAsia="en-NZ"/>
        </w:rPr>
        <w:t>Weather vanes are a way of finding out which way the wind is blowing. Gen</w:t>
      </w:r>
      <w:r>
        <w:rPr>
          <w:rFonts w:ascii="Calibri" w:eastAsia="Times New Roman" w:hAnsi="Calibri"/>
          <w:color w:val="auto"/>
          <w:lang w:eastAsia="en-NZ"/>
        </w:rPr>
        <w:t>erally they have a simple design,</w:t>
      </w:r>
      <w:r w:rsidRPr="0040409F">
        <w:rPr>
          <w:rFonts w:ascii="Calibri" w:eastAsia="Times New Roman" w:hAnsi="Calibri"/>
          <w:color w:val="auto"/>
          <w:lang w:eastAsia="en-NZ"/>
        </w:rPr>
        <w:t xml:space="preserve"> but</w:t>
      </w:r>
      <w:r>
        <w:rPr>
          <w:rFonts w:ascii="Calibri" w:eastAsia="Times New Roman" w:hAnsi="Calibri"/>
          <w:color w:val="auto"/>
          <w:lang w:eastAsia="en-NZ"/>
        </w:rPr>
        <w:t xml:space="preserve"> to function</w:t>
      </w:r>
      <w:r w:rsidRPr="0040409F">
        <w:rPr>
          <w:rFonts w:ascii="Calibri" w:eastAsia="Times New Roman" w:hAnsi="Calibri"/>
          <w:color w:val="auto"/>
          <w:lang w:eastAsia="en-NZ"/>
        </w:rPr>
        <w:t xml:space="preserve"> they need</w:t>
      </w:r>
      <w:r>
        <w:rPr>
          <w:rFonts w:ascii="Calibri" w:eastAsia="Times New Roman" w:hAnsi="Calibri"/>
          <w:color w:val="auto"/>
          <w:lang w:eastAsia="en-NZ"/>
        </w:rPr>
        <w:t xml:space="preserve"> </w:t>
      </w:r>
      <w:r w:rsidRPr="0040409F">
        <w:rPr>
          <w:lang w:eastAsia="en-NZ"/>
        </w:rPr>
        <w:t>to be perfectly balanced o</w:t>
      </w:r>
      <w:r>
        <w:rPr>
          <w:lang w:eastAsia="en-NZ"/>
        </w:rPr>
        <w:t>n their rotating axis and</w:t>
      </w:r>
      <w:r w:rsidRPr="0040409F">
        <w:rPr>
          <w:lang w:eastAsia="en-NZ"/>
        </w:rPr>
        <w:t xml:space="preserve"> </w:t>
      </w:r>
      <w:r w:rsidRPr="00E9258D">
        <w:rPr>
          <w:lang w:eastAsia="en-NZ"/>
        </w:rPr>
        <w:t>an unequal area on each</w:t>
      </w:r>
      <w:r w:rsidRPr="0040409F">
        <w:rPr>
          <w:lang w:eastAsia="en-NZ"/>
        </w:rPr>
        <w:t xml:space="preserve"> side that the wind can blow against. </w:t>
      </w:r>
    </w:p>
    <w:p w:rsidR="00A94916" w:rsidRDefault="00185803" w:rsidP="00A94916">
      <w:pPr>
        <w:rPr>
          <w:lang w:eastAsia="en-NZ"/>
        </w:rPr>
      </w:pPr>
      <w:r>
        <w:rPr>
          <w:rFonts w:ascii="Calibri" w:hAnsi="Calibri"/>
          <w:noProof/>
          <w:lang w:eastAsia="en-N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668020</wp:posOffset>
            </wp:positionV>
            <wp:extent cx="192405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86" y="21349"/>
                <wp:lineTo x="21386" y="0"/>
                <wp:lineTo x="0" y="0"/>
              </wp:wrapPolygon>
            </wp:wrapTight>
            <wp:docPr id="12" name="Picture 12" descr="C:\Users\AngelaJ\Desktop\Resources for home\160813\91033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J\Desktop\Resources for home\160813\91033\image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4916">
        <w:rPr>
          <w:lang w:eastAsia="en-NZ"/>
        </w:rPr>
        <w:t>They</w:t>
      </w:r>
      <w:r w:rsidR="00A94916" w:rsidRPr="0040409F">
        <w:rPr>
          <w:lang w:eastAsia="en-NZ"/>
        </w:rPr>
        <w:t xml:space="preserve"> are usually located on the high</w:t>
      </w:r>
      <w:r w:rsidR="00A94916">
        <w:rPr>
          <w:lang w:eastAsia="en-NZ"/>
        </w:rPr>
        <w:t>est point of a structure</w:t>
      </w:r>
      <w:r w:rsidR="00A94916" w:rsidRPr="0040409F">
        <w:rPr>
          <w:lang w:eastAsia="en-NZ"/>
        </w:rPr>
        <w:t xml:space="preserve"> </w:t>
      </w:r>
      <w:r w:rsidR="00A94916">
        <w:rPr>
          <w:lang w:eastAsia="en-NZ"/>
        </w:rPr>
        <w:t xml:space="preserve">– </w:t>
      </w:r>
      <w:r w:rsidR="00A94916" w:rsidRPr="0040409F">
        <w:rPr>
          <w:lang w:eastAsia="en-NZ"/>
        </w:rPr>
        <w:t>away from other tall buildings or structures t</w:t>
      </w:r>
      <w:r w:rsidR="00A94916">
        <w:rPr>
          <w:lang w:eastAsia="en-NZ"/>
        </w:rPr>
        <w:t xml:space="preserve">hat may affect wind direction. </w:t>
      </w:r>
      <w:r w:rsidR="00A94916" w:rsidRPr="0040409F">
        <w:rPr>
          <w:lang w:eastAsia="en-NZ"/>
        </w:rPr>
        <w:t>As the vane spins</w:t>
      </w:r>
      <w:r w:rsidR="00A94916">
        <w:rPr>
          <w:lang w:eastAsia="en-NZ"/>
        </w:rPr>
        <w:t>,</w:t>
      </w:r>
      <w:r w:rsidR="00A94916" w:rsidRPr="0040409F">
        <w:rPr>
          <w:lang w:eastAsia="en-NZ"/>
        </w:rPr>
        <w:t xml:space="preserve"> to reduce the fo</w:t>
      </w:r>
      <w:r w:rsidR="00A94916">
        <w:rPr>
          <w:lang w:eastAsia="en-NZ"/>
        </w:rPr>
        <w:t>rce of the wind on its surface</w:t>
      </w:r>
      <w:r w:rsidR="00A94916" w:rsidRPr="0040409F">
        <w:rPr>
          <w:lang w:eastAsia="en-NZ"/>
        </w:rPr>
        <w:t xml:space="preserve"> the end with the least surface area turns into the wind, and </w:t>
      </w:r>
      <w:r w:rsidR="00A94916">
        <w:rPr>
          <w:lang w:eastAsia="en-NZ"/>
        </w:rPr>
        <w:t>indicates the wind direction.</w:t>
      </w:r>
    </w:p>
    <w:p w:rsidR="00A94916" w:rsidRPr="00237852" w:rsidRDefault="00A94916" w:rsidP="00A94916">
      <w:pPr>
        <w:tabs>
          <w:tab w:val="left" w:pos="7864"/>
        </w:tabs>
        <w:rPr>
          <w:lang w:eastAsia="en-NZ"/>
        </w:rPr>
      </w:pPr>
      <w:r>
        <w:rPr>
          <w:lang w:eastAsia="en-NZ"/>
        </w:rPr>
        <w:tab/>
      </w:r>
    </w:p>
    <w:p w:rsidR="00A94916" w:rsidRDefault="00A94916" w:rsidP="00A94916">
      <w:pPr>
        <w:spacing w:before="0" w:after="0"/>
        <w:rPr>
          <w:rFonts w:ascii="Calibri" w:eastAsia="Times New Roman" w:hAnsi="Calibri"/>
          <w:color w:val="auto"/>
          <w:lang w:eastAsia="en-NZ"/>
        </w:rPr>
      </w:pPr>
      <w:r w:rsidRPr="002C1247">
        <w:rPr>
          <w:rFonts w:ascii="Calibri" w:hAnsi="Calibri"/>
        </w:rPr>
        <w:t xml:space="preserve">The </w:t>
      </w:r>
      <w:r w:rsidR="00185803">
        <w:rPr>
          <w:rFonts w:ascii="Calibri" w:hAnsi="Calibri"/>
        </w:rPr>
        <w:t xml:space="preserve">A Mighty Wind </w:t>
      </w:r>
      <w:r>
        <w:rPr>
          <w:rFonts w:ascii="Calibri" w:hAnsi="Calibri"/>
        </w:rPr>
        <w:t>c</w:t>
      </w:r>
      <w:r w:rsidR="00185803">
        <w:rPr>
          <w:rFonts w:ascii="Calibri" w:hAnsi="Calibri"/>
        </w:rPr>
        <w:t>ompany makes some banner we</w:t>
      </w:r>
      <w:r w:rsidRPr="002C1247">
        <w:rPr>
          <w:rFonts w:ascii="Calibri" w:hAnsi="Calibri"/>
        </w:rPr>
        <w:t>ather</w:t>
      </w:r>
      <w:r>
        <w:rPr>
          <w:rFonts w:ascii="Calibri" w:hAnsi="Calibri"/>
        </w:rPr>
        <w:t xml:space="preserve"> v</w:t>
      </w:r>
      <w:r w:rsidRPr="002C1247">
        <w:rPr>
          <w:rFonts w:ascii="Calibri" w:hAnsi="Calibri"/>
        </w:rPr>
        <w:t>anes to the</w:t>
      </w:r>
      <w:r w:rsidR="00185803">
        <w:rPr>
          <w:rFonts w:ascii="Calibri" w:hAnsi="Calibri"/>
        </w:rPr>
        <w:t xml:space="preserve"> </w:t>
      </w:r>
      <w:r w:rsidRPr="002C1247">
        <w:rPr>
          <w:rFonts w:ascii="Calibri" w:hAnsi="Calibri"/>
        </w:rPr>
        <w:t>dimensions</w:t>
      </w:r>
      <w:r>
        <w:rPr>
          <w:rFonts w:ascii="Calibri" w:hAnsi="Calibri"/>
        </w:rPr>
        <w:t xml:space="preserve"> shown in the diagram.</w:t>
      </w:r>
      <w:r w:rsidR="00185803" w:rsidRPr="0018580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94916" w:rsidRDefault="00A94916" w:rsidP="00A94916"/>
    <w:p w:rsidR="00185803" w:rsidRDefault="00A94916" w:rsidP="00A94916">
      <w:r>
        <w:t>The banner is removed from the pole for packaging.</w:t>
      </w:r>
    </w:p>
    <w:p w:rsidR="00185803" w:rsidRDefault="00D87842" w:rsidP="00A94916">
      <w:r>
        <w:rPr>
          <w:noProof/>
          <w:lang w:eastAsia="en-N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4124960</wp:posOffset>
            </wp:positionH>
            <wp:positionV relativeFrom="paragraph">
              <wp:posOffset>248920</wp:posOffset>
            </wp:positionV>
            <wp:extent cx="1757680" cy="1819910"/>
            <wp:effectExtent l="19050" t="0" r="0" b="0"/>
            <wp:wrapTight wrapText="bothSides">
              <wp:wrapPolygon edited="0">
                <wp:start x="-234" y="0"/>
                <wp:lineTo x="-234" y="21479"/>
                <wp:lineTo x="21538" y="21479"/>
                <wp:lineTo x="21538" y="0"/>
                <wp:lineTo x="-234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aJ\Desktop\Resources for home\160813\91033\image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803" w:rsidRDefault="00185803" w:rsidP="00A94916"/>
    <w:p w:rsidR="00185803" w:rsidRDefault="00185803" w:rsidP="00A94916"/>
    <w:p w:rsidR="00185803" w:rsidRDefault="00185803" w:rsidP="00A94916"/>
    <w:p w:rsidR="00E9258D" w:rsidRDefault="005A2D22" w:rsidP="00A94916">
      <w:r w:rsidRPr="002C1247">
        <w:rPr>
          <w:rFonts w:ascii="Calibri" w:hAnsi="Calibri"/>
        </w:rPr>
        <w:t>Weather vanes have various components as shown in this diagram.</w:t>
      </w:r>
    </w:p>
    <w:p w:rsidR="00E9258D" w:rsidRDefault="00E9258D" w:rsidP="00B320A2"/>
    <w:p w:rsidR="00E9258D" w:rsidRDefault="00E9258D" w:rsidP="00B320A2"/>
    <w:p w:rsidR="00E9258D" w:rsidRDefault="00E9258D" w:rsidP="00B320A2"/>
    <w:p w:rsidR="00406D64" w:rsidRDefault="005A2D22">
      <w:r w:rsidRPr="002C1247">
        <w:t xml:space="preserve">Some </w:t>
      </w:r>
      <w:r>
        <w:t>have a simple</w:t>
      </w:r>
      <w:r w:rsidRPr="002C1247">
        <w:t xml:space="preserve"> design</w:t>
      </w:r>
      <w:r>
        <w:t>,</w:t>
      </w:r>
      <w:r w:rsidRPr="002C1247">
        <w:t xml:space="preserve"> </w:t>
      </w:r>
      <w:r>
        <w:t xml:space="preserve">while others </w:t>
      </w:r>
      <w:r w:rsidRPr="002C1247">
        <w:t xml:space="preserve">are more complex. </w:t>
      </w:r>
      <w:r>
        <w:t>T</w:t>
      </w:r>
      <w:r w:rsidRPr="002C1247">
        <w:t xml:space="preserve">he arrow </w:t>
      </w:r>
      <w:r>
        <w:t>is a</w:t>
      </w:r>
      <w:r w:rsidRPr="002C1247">
        <w:t>n essential component</w:t>
      </w:r>
      <w:r w:rsidR="00DC4D46">
        <w:t>,</w:t>
      </w:r>
      <w:r w:rsidRPr="002C1247">
        <w:t xml:space="preserve"> </w:t>
      </w:r>
      <w:r>
        <w:t xml:space="preserve">which can be decorated. </w:t>
      </w:r>
      <w:proofErr w:type="spellStart"/>
      <w:r w:rsidRPr="002C1247">
        <w:t>Dir</w:t>
      </w:r>
      <w:r w:rsidR="00EF0DB0">
        <w:t>ectionals</w:t>
      </w:r>
      <w:proofErr w:type="spellEnd"/>
      <w:r w:rsidR="00EF0DB0">
        <w:t xml:space="preserve"> are not always added.</w:t>
      </w:r>
    </w:p>
    <w:p w:rsidR="005A2D22" w:rsidRDefault="00185803" w:rsidP="00B320A2">
      <w:r>
        <w:rPr>
          <w:noProof/>
          <w:lang w:eastAsia="en-N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344206</wp:posOffset>
            </wp:positionH>
            <wp:positionV relativeFrom="paragraph">
              <wp:posOffset>62230</wp:posOffset>
            </wp:positionV>
            <wp:extent cx="4915535" cy="1727835"/>
            <wp:effectExtent l="0" t="0" r="0" b="0"/>
            <wp:wrapNone/>
            <wp:docPr id="14" name="Picture 14" descr="C:\Users\AngelaJ\Desktop\Resources for home\160813\91033\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aJ\Desktop\Resources for home\160813\91033\image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2D22" w:rsidRDefault="005A2D22" w:rsidP="00B320A2"/>
    <w:p w:rsidR="005A2D22" w:rsidRDefault="005A2D22" w:rsidP="00B320A2"/>
    <w:p w:rsidR="00E9258D" w:rsidRDefault="00E9258D" w:rsidP="00B320A2"/>
    <w:p w:rsidR="00E9258D" w:rsidRDefault="00A94371" w:rsidP="00B320A2">
      <w:r w:rsidRPr="00A94371">
        <w:rPr>
          <w:noProof/>
          <w:lang w:eastAsia="en-N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2279015</wp:posOffset>
            </wp:positionV>
            <wp:extent cx="2072640" cy="21729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_Va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4371">
        <w:rPr>
          <w:noProof/>
          <w:lang w:eastAsia="en-N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2052320</wp:posOffset>
            </wp:positionV>
            <wp:extent cx="1609090" cy="21183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thic cop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4371">
        <w:rPr>
          <w:noProof/>
          <w:lang w:eastAsia="en-N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3411220</wp:posOffset>
            </wp:positionV>
            <wp:extent cx="1699260" cy="11436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gazer 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4371">
        <w:rPr>
          <w:noProof/>
          <w:lang w:eastAsia="en-N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1877060</wp:posOffset>
            </wp:positionV>
            <wp:extent cx="1569085" cy="13639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ical-Vane-2007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58D" w:rsidRDefault="00E9258D" w:rsidP="00B320A2"/>
    <w:p w:rsidR="008F5C8E" w:rsidRDefault="008F5C8E">
      <w:pPr>
        <w:spacing w:before="0" w:after="0"/>
        <w:sectPr w:rsidR="008F5C8E">
          <w:headerReference w:type="default" r:id="rId19"/>
          <w:headerReference w:type="first" r:id="rId20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:rsidR="00E053F6" w:rsidRDefault="00CA2937" w:rsidP="00CA2937">
      <w:pPr>
        <w:pStyle w:val="VPARBoxedHeading"/>
      </w:pPr>
      <w:r>
        <w:lastRenderedPageBreak/>
        <w:t>Vocational Pathway Assessment Resource</w:t>
      </w:r>
    </w:p>
    <w:p w:rsidR="007D3015" w:rsidRPr="00F27C34" w:rsidRDefault="007D3015" w:rsidP="007D3015">
      <w:pPr>
        <w:tabs>
          <w:tab w:val="left" w:pos="2552"/>
        </w:tabs>
        <w:rPr>
          <w:rStyle w:val="xStyleBold"/>
          <w:rFonts w:ascii="Calibri" w:hAnsi="Calibri"/>
          <w:b w:val="0"/>
          <w:color w:val="auto"/>
          <w:sz w:val="28"/>
          <w:szCs w:val="20"/>
        </w:rPr>
      </w:pPr>
      <w:r w:rsidRPr="00F27C34">
        <w:rPr>
          <w:rStyle w:val="xStyleBold"/>
        </w:rPr>
        <w:t>Achievement standard:</w:t>
      </w:r>
      <w:r w:rsidRPr="00F27C34">
        <w:rPr>
          <w:rStyle w:val="xStyleBold"/>
        </w:rPr>
        <w:tab/>
      </w:r>
      <w:sdt>
        <w:sdtPr>
          <w:alias w:val="registered standard number"/>
          <w:tag w:val="registered standard number"/>
          <w:id w:val="-1560631649"/>
          <w:placeholder>
            <w:docPart w:val="0CA882902D3C41DC987067B09511B538"/>
          </w:placeholder>
          <w:text/>
        </w:sdtPr>
        <w:sdtContent>
          <w:r w:rsidRPr="0001787B">
            <w:t>91033</w:t>
          </w:r>
        </w:sdtContent>
      </w:sdt>
    </w:p>
    <w:p w:rsidR="007D3015" w:rsidRDefault="007D3015" w:rsidP="007D3015">
      <w:pPr>
        <w:pStyle w:val="xStyleLeft0cmHanging45cm"/>
        <w:rPr>
          <w:rStyle w:val="xStyleBold"/>
          <w:rFonts w:eastAsiaTheme="minorEastAsia"/>
          <w:szCs w:val="24"/>
        </w:rPr>
      </w:pPr>
      <w:r w:rsidRPr="00F27C34">
        <w:rPr>
          <w:rStyle w:val="xStyleBold"/>
        </w:rPr>
        <w:t>Standard title:</w:t>
      </w:r>
      <w:r>
        <w:rPr>
          <w:rStyle w:val="xStyleBold"/>
        </w:rPr>
        <w:tab/>
      </w:r>
      <w:sdt>
        <w:sdtPr>
          <w:rPr>
            <w:b/>
            <w:bCs/>
            <w:lang w:eastAsia="zh-CN"/>
          </w:rPr>
          <w:alias w:val="standard title"/>
          <w:tag w:val="standard title"/>
          <w:id w:val="-1791119241"/>
          <w:placeholder>
            <w:docPart w:val="A0564A025AED4405B1C43A9922C14AC7"/>
          </w:placeholder>
          <w:text/>
        </w:sdtPr>
        <w:sdtContent>
          <w:r w:rsidRPr="0001787B">
            <w:rPr>
              <w:lang w:eastAsia="zh-CN"/>
            </w:rPr>
            <w:t>Apply knowledge of geometric representations in solving problems</w:t>
          </w:r>
        </w:sdtContent>
      </w:sdt>
    </w:p>
    <w:p w:rsidR="007D3015" w:rsidRPr="00E053F6" w:rsidRDefault="007D3015" w:rsidP="007D3015">
      <w:pPr>
        <w:tabs>
          <w:tab w:val="left" w:pos="2552"/>
        </w:tabs>
      </w:pPr>
      <w:r>
        <w:rPr>
          <w:rStyle w:val="xStyleBold"/>
        </w:rPr>
        <w:t>Level</w:t>
      </w:r>
      <w:r w:rsidRPr="00F27C34">
        <w:rPr>
          <w:rStyle w:val="xStyleBold"/>
        </w:rPr>
        <w:t>:</w:t>
      </w:r>
      <w:r w:rsidRPr="00F27C34">
        <w:rPr>
          <w:rStyle w:val="xStyleBold"/>
        </w:rPr>
        <w:tab/>
      </w:r>
      <w:sdt>
        <w:sdtPr>
          <w:alias w:val="standard level number"/>
          <w:tag w:val="standard level number"/>
          <w:id w:val="722027121"/>
          <w:placeholder>
            <w:docPart w:val="ACF1D355B1BE43DFA10047ACE446DC81"/>
          </w:placeholder>
          <w:text/>
        </w:sdtPr>
        <w:sdtEndPr>
          <w:rPr>
            <w:rStyle w:val="xStyleBold"/>
            <w:b/>
            <w:bCs/>
          </w:rPr>
        </w:sdtEndPr>
        <w:sdtContent>
          <w:r>
            <w:t>1</w:t>
          </w:r>
        </w:sdtContent>
      </w:sdt>
    </w:p>
    <w:p w:rsidR="007D3015" w:rsidRPr="00E053F6" w:rsidRDefault="007D3015" w:rsidP="007D3015">
      <w:pPr>
        <w:tabs>
          <w:tab w:val="left" w:pos="2552"/>
        </w:tabs>
      </w:pPr>
      <w:r w:rsidRPr="00F27C34">
        <w:rPr>
          <w:rStyle w:val="xStyleBold"/>
        </w:rPr>
        <w:t>Credits:</w:t>
      </w:r>
      <w:r w:rsidRPr="00F27C34">
        <w:rPr>
          <w:rStyle w:val="xStyleBold"/>
        </w:rPr>
        <w:tab/>
      </w:r>
      <w:sdt>
        <w:sdtPr>
          <w:alias w:val="numberof credits"/>
          <w:tag w:val="numberof credits"/>
          <w:id w:val="1306433683"/>
          <w:placeholder>
            <w:docPart w:val="F75329D346AC46A8857FBE26F3FB84EC"/>
          </w:placeholder>
          <w:text/>
        </w:sdtPr>
        <w:sdtEndPr>
          <w:rPr>
            <w:rStyle w:val="xStyleBold"/>
            <w:b/>
            <w:bCs/>
          </w:rPr>
        </w:sdtEndPr>
        <w:sdtContent>
          <w:r>
            <w:t>3</w:t>
          </w:r>
        </w:sdtContent>
      </w:sdt>
    </w:p>
    <w:p w:rsidR="007D3015" w:rsidRPr="00E053F6" w:rsidRDefault="007D3015" w:rsidP="007D3015">
      <w:pPr>
        <w:tabs>
          <w:tab w:val="left" w:pos="2552"/>
        </w:tabs>
        <w:ind w:left="2552" w:hanging="2552"/>
      </w:pPr>
      <w:r>
        <w:rPr>
          <w:rStyle w:val="xStyleBold"/>
        </w:rPr>
        <w:t>Resource title</w:t>
      </w:r>
      <w:r w:rsidRPr="00F27C34">
        <w:rPr>
          <w:rStyle w:val="xStyleBold"/>
        </w:rPr>
        <w:t>:</w:t>
      </w:r>
      <w:r w:rsidRPr="00F27C34">
        <w:rPr>
          <w:rStyle w:val="xStyleBold"/>
        </w:rPr>
        <w:tab/>
      </w:r>
      <w:sdt>
        <w:sdtPr>
          <w:alias w:val="resource title"/>
          <w:tag w:val="resource title"/>
          <w:id w:val="-1911072809"/>
          <w:placeholder>
            <w:docPart w:val="1A4C84F4AA7C4B44897CD729FD348D8C"/>
          </w:placeholder>
          <w:text/>
        </w:sdtPr>
        <w:sdtContent>
          <w:r w:rsidRPr="0001787B">
            <w:t>A mighty wind</w:t>
          </w:r>
        </w:sdtContent>
      </w:sdt>
    </w:p>
    <w:p w:rsidR="007D3015" w:rsidRDefault="007D3015" w:rsidP="007D3015">
      <w:pPr>
        <w:tabs>
          <w:tab w:val="left" w:pos="2552"/>
        </w:tabs>
        <w:ind w:left="2552" w:hanging="2552"/>
        <w:rPr>
          <w:rStyle w:val="xStyleBold"/>
        </w:rPr>
      </w:pPr>
      <w:r w:rsidRPr="00F27C34">
        <w:rPr>
          <w:rStyle w:val="xStyleBold"/>
        </w:rPr>
        <w:t>Resource reference:</w:t>
      </w:r>
      <w:r>
        <w:rPr>
          <w:rStyle w:val="xStyleBold"/>
        </w:rPr>
        <w:tab/>
      </w:r>
      <w:sdt>
        <w:sdtPr>
          <w:alias w:val="subject name"/>
          <w:tag w:val="subject name"/>
          <w:id w:val="424239461"/>
          <w:placeholder>
            <w:docPart w:val="FA908C6BC338402B8703490F8E80EE7A"/>
          </w:placeholder>
          <w:text/>
        </w:sdtPr>
        <w:sdtContent>
          <w:r w:rsidRPr="0001787B">
            <w:t>Mathematics and Statistics</w:t>
          </w:r>
        </w:sdtContent>
      </w:sdt>
      <w:r>
        <w:t xml:space="preserve"> </w:t>
      </w:r>
      <w:r w:rsidRPr="00CB5956">
        <w:t>VP</w:t>
      </w:r>
      <w:r>
        <w:t>-</w:t>
      </w:r>
      <w:sdt>
        <w:sdtPr>
          <w:alias w:val="resource number"/>
          <w:tag w:val="resource number"/>
          <w:id w:val="-1408916035"/>
          <w:placeholder>
            <w:docPart w:val="53EDF9E6871A4448977DCEA9897D9487"/>
          </w:placeholder>
          <w:text/>
        </w:sdtPr>
        <w:sdtEndPr>
          <w:rPr>
            <w:rStyle w:val="xStyleBold"/>
            <w:b/>
            <w:bCs/>
          </w:rPr>
        </w:sdtEndPr>
        <w:sdtContent>
          <w:r>
            <w:t>1.8</w:t>
          </w:r>
        </w:sdtContent>
      </w:sdt>
    </w:p>
    <w:p w:rsidR="007D3015" w:rsidRDefault="007D3015" w:rsidP="007D3015">
      <w:pPr>
        <w:tabs>
          <w:tab w:val="left" w:pos="2552"/>
        </w:tabs>
        <w:ind w:left="2552" w:hanging="2552"/>
      </w:pPr>
      <w:r>
        <w:rPr>
          <w:rStyle w:val="xStyleBold"/>
        </w:rPr>
        <w:t>Vocational pathway</w:t>
      </w:r>
      <w:r w:rsidRPr="00F27C34">
        <w:rPr>
          <w:rStyle w:val="xStyleBold"/>
        </w:rPr>
        <w:t>:</w:t>
      </w:r>
      <w:r w:rsidRPr="00F27C34">
        <w:rPr>
          <w:rStyle w:val="xStyleBold"/>
        </w:rPr>
        <w:tab/>
      </w:r>
      <w:sdt>
        <w:sdtPr>
          <w:alias w:val="vocational pathway"/>
          <w:tag w:val="vocational pathway"/>
          <w:id w:val="-1781789661"/>
          <w:placeholder>
            <w:docPart w:val="06535AB05B374E32AED725B00FBBADF0"/>
          </w:placeholder>
          <w:text/>
        </w:sdtPr>
        <w:sdtContent>
          <w:r>
            <w:t>Manufacturing and T</w:t>
          </w:r>
          <w:r w:rsidRPr="0001787B">
            <w:t>echnology</w:t>
          </w:r>
        </w:sdtContent>
      </w:sdt>
    </w:p>
    <w:p w:rsidR="00CA2937" w:rsidRDefault="00CA2937" w:rsidP="007D3015">
      <w:pPr>
        <w:pStyle w:val="VPAELBannerAfter8pt"/>
      </w:pPr>
      <w:r>
        <w:t>Assessor/</w:t>
      </w:r>
      <w:r w:rsidR="007F08F8">
        <w:t xml:space="preserve">Educator </w:t>
      </w:r>
      <w:r w:rsidR="00656F4A">
        <w:t>guidelines</w:t>
      </w:r>
    </w:p>
    <w:p w:rsidR="00CA2937" w:rsidRDefault="003B5208" w:rsidP="00CA2937">
      <w:pPr>
        <w:pStyle w:val="Heading1"/>
      </w:pPr>
      <w:r>
        <w:t>Introduction</w:t>
      </w:r>
    </w:p>
    <w:sdt>
      <w:sdtPr>
        <w:id w:val="54382220"/>
        <w:lock w:val="sdtContentLocked"/>
        <w:placeholder>
          <w:docPart w:val="DefaultPlaceholder_22675703"/>
        </w:placeholder>
      </w:sdtPr>
      <w:sdtContent>
        <w:p w:rsidR="00CA2937" w:rsidRDefault="00CA2937" w:rsidP="00CA2937">
          <w:r w:rsidRPr="003F6888">
            <w:t xml:space="preserve">The following guidelines are supplied to enable </w:t>
          </w:r>
          <w:r w:rsidR="00A52EDE">
            <w:t>assessors/</w:t>
          </w:r>
          <w:r>
            <w:t>educators</w:t>
          </w:r>
          <w:r w:rsidRPr="003F6888">
            <w:t xml:space="preserve"> to carry out valid and consistent assessment using this internal assessment resource.</w:t>
          </w:r>
        </w:p>
        <w:p w:rsidR="00CA2937" w:rsidRPr="001F491C" w:rsidRDefault="00CA2937" w:rsidP="00CA2937">
          <w:r w:rsidRPr="001F491C">
            <w:t>As with all assessment resources, education providers will need to follow their own quality control processes. Assessors</w:t>
          </w:r>
          <w:r w:rsidR="00A52EDE">
            <w:t>/educators</w:t>
          </w:r>
          <w:r w:rsidRPr="001F491C">
            <w:t xml:space="preserve"> must manage authenticity for any assessment from a public source, because learners may have access to the assessment schedule or exemplar material. Using this assessment resource without modification may mean that learners' work is not authentic. The </w:t>
          </w:r>
          <w:r w:rsidR="00A52EDE">
            <w:t>assessor/educator</w:t>
          </w:r>
          <w:r w:rsidR="00A52EDE" w:rsidRPr="003F6888">
            <w:t xml:space="preserve"> </w:t>
          </w:r>
          <w:r w:rsidRPr="001F491C">
            <w:t>may need to change figures, measurements or data sources or set a different context or topic. Assessors</w:t>
          </w:r>
          <w:r w:rsidR="00A52EDE">
            <w:t>/educators</w:t>
          </w:r>
          <w:r w:rsidRPr="001F491C">
            <w:t xml:space="preserve"> need to consider the local context in which learning is taking place and its relevan</w:t>
          </w:r>
          <w:r>
            <w:t>ce for learners.</w:t>
          </w:r>
        </w:p>
        <w:p w:rsidR="00CA2937" w:rsidRDefault="00A52EDE" w:rsidP="00CA2937">
          <w:r>
            <w:t>Assessors/e</w:t>
          </w:r>
          <w:r w:rsidR="00CA2937">
            <w:t>ducators</w:t>
          </w:r>
          <w:r w:rsidR="00CA2937" w:rsidRPr="003F6888">
            <w:t xml:space="preserve"> need to be very familiar with the outcome being assessed by </w:t>
          </w:r>
          <w:r w:rsidR="00CA2937">
            <w:t>the a</w:t>
          </w:r>
          <w:r w:rsidR="00CA2937" w:rsidRPr="003F6888">
            <w:t xml:space="preserve">chievement </w:t>
          </w:r>
          <w:r w:rsidR="00CA2937">
            <w:t>s</w:t>
          </w:r>
          <w:r w:rsidR="00CA2937" w:rsidRPr="003F6888">
            <w:t>tandard</w:t>
          </w:r>
          <w:r w:rsidR="00CA2937">
            <w:t xml:space="preserve">. </w:t>
          </w:r>
          <w:r w:rsidR="00CA2937" w:rsidRPr="003F6888">
            <w:t xml:space="preserve">The achievement criteria and the explanatory notes contain information, definitions, and requirements that are crucial when interpreting the standard and assessing </w:t>
          </w:r>
          <w:r w:rsidR="00CA2937">
            <w:t>learner</w:t>
          </w:r>
          <w:r w:rsidR="00CA2937" w:rsidRPr="003F6888">
            <w:t xml:space="preserve">s against it. </w:t>
          </w:r>
        </w:p>
      </w:sdtContent>
    </w:sdt>
    <w:p w:rsidR="00CA2937" w:rsidRDefault="00CA2937" w:rsidP="00CA2937">
      <w:pPr>
        <w:pStyle w:val="Heading1"/>
      </w:pPr>
      <w:r>
        <w:t>Context/setting</w:t>
      </w:r>
    </w:p>
    <w:p w:rsidR="00CA2937" w:rsidRPr="007A69E7" w:rsidRDefault="00CA2937" w:rsidP="007D3015">
      <w:r w:rsidRPr="007A69E7">
        <w:t xml:space="preserve">This activity requires learners to </w:t>
      </w:r>
      <w:r w:rsidR="00DA01D6" w:rsidRPr="007A69E7">
        <w:t>apply knowledge of geometric representations, using extended abstract thinking</w:t>
      </w:r>
      <w:r w:rsidR="003515D8" w:rsidRPr="007A69E7">
        <w:t>,</w:t>
      </w:r>
      <w:r w:rsidR="00DA01D6" w:rsidRPr="007A69E7">
        <w:t xml:space="preserve"> when </w:t>
      </w:r>
      <w:r w:rsidR="007D3015" w:rsidRPr="007A69E7">
        <w:t>design</w:t>
      </w:r>
      <w:r w:rsidR="00DA01D6" w:rsidRPr="007A69E7">
        <w:t>ing</w:t>
      </w:r>
      <w:r w:rsidR="007D3015" w:rsidRPr="007A69E7">
        <w:t xml:space="preserve"> and </w:t>
      </w:r>
      <w:r w:rsidR="007D3015" w:rsidRPr="007A69E7">
        <w:rPr>
          <w:rFonts w:ascii="Calibri" w:hAnsi="Calibri" w:cs="Arial"/>
          <w:color w:val="auto"/>
          <w:lang w:eastAsia="zh-CN"/>
        </w:rPr>
        <w:t>draw</w:t>
      </w:r>
      <w:r w:rsidR="00DA01D6" w:rsidRPr="007A69E7">
        <w:rPr>
          <w:rFonts w:ascii="Calibri" w:hAnsi="Calibri" w:cs="Arial"/>
          <w:color w:val="auto"/>
          <w:lang w:eastAsia="zh-CN"/>
        </w:rPr>
        <w:t>ing</w:t>
      </w:r>
      <w:r w:rsidR="007D3015" w:rsidRPr="007A69E7">
        <w:rPr>
          <w:rFonts w:ascii="Calibri" w:hAnsi="Calibri" w:cs="Arial"/>
          <w:color w:val="auto"/>
          <w:lang w:eastAsia="zh-CN"/>
        </w:rPr>
        <w:t xml:space="preserve"> a scale diagram of their design for a weather vane and a net for the gift box it is to be </w:t>
      </w:r>
      <w:r w:rsidR="0079504D" w:rsidRPr="007A69E7">
        <w:rPr>
          <w:rFonts w:ascii="Calibri" w:hAnsi="Calibri" w:cs="Arial"/>
          <w:color w:val="auto"/>
          <w:lang w:eastAsia="zh-CN"/>
        </w:rPr>
        <w:t xml:space="preserve">packaged </w:t>
      </w:r>
      <w:r w:rsidR="007D3015" w:rsidRPr="007A69E7">
        <w:rPr>
          <w:rFonts w:ascii="Calibri" w:hAnsi="Calibri" w:cs="Arial"/>
          <w:color w:val="auto"/>
          <w:lang w:eastAsia="zh-CN"/>
        </w:rPr>
        <w:t>in</w:t>
      </w:r>
      <w:r w:rsidR="0079504D" w:rsidRPr="007A69E7">
        <w:rPr>
          <w:rFonts w:ascii="Calibri" w:hAnsi="Calibri" w:cs="Arial"/>
          <w:color w:val="auto"/>
          <w:lang w:eastAsia="zh-CN"/>
        </w:rPr>
        <w:t>, and write a report to support their design.</w:t>
      </w:r>
    </w:p>
    <w:p w:rsidR="00CA2937" w:rsidRPr="007A69E7" w:rsidRDefault="00CA2937" w:rsidP="00CA2937">
      <w:pPr>
        <w:pStyle w:val="Heading1"/>
      </w:pPr>
      <w:r w:rsidRPr="007A69E7">
        <w:t>Conditions</w:t>
      </w:r>
    </w:p>
    <w:p w:rsidR="00223FB5" w:rsidRPr="007A69E7" w:rsidRDefault="007D3015" w:rsidP="00CA2937">
      <w:pPr>
        <w:rPr>
          <w:rFonts w:ascii="Calibri" w:hAnsi="Calibri" w:cs="Arial"/>
          <w:color w:val="auto"/>
          <w:lang w:eastAsia="zh-CN"/>
        </w:rPr>
      </w:pPr>
      <w:r w:rsidRPr="007A69E7">
        <w:rPr>
          <w:rFonts w:ascii="Calibri" w:hAnsi="Calibri" w:cs="Arial"/>
          <w:color w:val="auto"/>
          <w:lang w:eastAsia="zh-CN"/>
        </w:rPr>
        <w:t xml:space="preserve">Learners need to work independently to complete this activity. </w:t>
      </w:r>
    </w:p>
    <w:p w:rsidR="00CA2937" w:rsidRPr="007A69E7" w:rsidRDefault="00CA2937" w:rsidP="00223FB5">
      <w:pPr>
        <w:pStyle w:val="Heading1"/>
      </w:pPr>
      <w:r w:rsidRPr="007A69E7">
        <w:t>Resource requirements</w:t>
      </w:r>
    </w:p>
    <w:p w:rsidR="00406D64" w:rsidRPr="007A69E7" w:rsidRDefault="007D3015">
      <w:r w:rsidRPr="007A69E7">
        <w:t xml:space="preserve">Learners </w:t>
      </w:r>
      <w:r w:rsidR="001B6F6E" w:rsidRPr="007A69E7">
        <w:t xml:space="preserve">are expected to have </w:t>
      </w:r>
      <w:r w:rsidRPr="007A69E7">
        <w:t>access to appropriate technology.</w:t>
      </w:r>
    </w:p>
    <w:p w:rsidR="00406D64" w:rsidRPr="007A69E7" w:rsidRDefault="007D3015">
      <w:r w:rsidRPr="007A69E7">
        <w:lastRenderedPageBreak/>
        <w:t xml:space="preserve">Although a resource sheet is provided, </w:t>
      </w:r>
      <w:r w:rsidR="00B20D2F" w:rsidRPr="007A69E7">
        <w:t xml:space="preserve">assessor/educators should </w:t>
      </w:r>
      <w:r w:rsidRPr="007A69E7">
        <w:t>also encourage learners to do their own research about the weather vane designs and gift boxes before they begin this activity.</w:t>
      </w:r>
    </w:p>
    <w:p w:rsidR="00CA2937" w:rsidRPr="007A69E7" w:rsidRDefault="00CA2937" w:rsidP="00CA2937">
      <w:pPr>
        <w:pStyle w:val="Heading1"/>
      </w:pPr>
      <w:r w:rsidRPr="007A69E7">
        <w:t>Additional information</w:t>
      </w:r>
    </w:p>
    <w:p w:rsidR="00CA2937" w:rsidRPr="007A69E7" w:rsidRDefault="001B6F6E" w:rsidP="00CA2937">
      <w:r w:rsidRPr="007A69E7">
        <w:rPr>
          <w:rFonts w:ascii="Calibri" w:hAnsi="Calibri" w:cs="Arial"/>
          <w:color w:val="auto"/>
          <w:lang w:eastAsia="zh-CN"/>
        </w:rPr>
        <w:t>Assessors</w:t>
      </w:r>
      <w:r w:rsidR="00185803" w:rsidRPr="007A69E7">
        <w:rPr>
          <w:rFonts w:ascii="Calibri" w:hAnsi="Calibri" w:cs="Arial"/>
          <w:color w:val="auto"/>
          <w:lang w:eastAsia="zh-CN"/>
        </w:rPr>
        <w:t>/educators</w:t>
      </w:r>
      <w:r w:rsidRPr="007A69E7">
        <w:rPr>
          <w:rFonts w:ascii="Calibri" w:hAnsi="Calibri" w:cs="Arial"/>
          <w:color w:val="auto"/>
          <w:lang w:eastAsia="zh-CN"/>
        </w:rPr>
        <w:t xml:space="preserve"> need to ensure that learners are familiar with any context specific vocabulary used in this resource.</w:t>
      </w:r>
    </w:p>
    <w:p w:rsidR="00CA2937" w:rsidRDefault="00CA2937" w:rsidP="00E053F6"/>
    <w:p w:rsidR="0003223B" w:rsidRDefault="0003223B" w:rsidP="00E053F6">
      <w:pPr>
        <w:sectPr w:rsidR="0003223B">
          <w:headerReference w:type="default" r:id="rId21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:rsidR="0003223B" w:rsidRDefault="0003223B" w:rsidP="0003223B">
      <w:pPr>
        <w:pStyle w:val="Heading1"/>
      </w:pPr>
      <w:r>
        <w:lastRenderedPageBreak/>
        <w:t xml:space="preserve">Assessment schedule: </w:t>
      </w:r>
      <w:sdt>
        <w:sdtPr>
          <w:alias w:val="Subject name + regd standard number"/>
          <w:tag w:val="Subject name + regd standard number"/>
          <w:id w:val="401076184"/>
          <w:placeholder>
            <w:docPart w:val="AF80F6F269A24A479A9E7DA3EBE1146D"/>
          </w:placeholder>
        </w:sdtPr>
        <w:sdtContent>
          <w:sdt>
            <w:sdtPr>
              <w:alias w:val="Subject name + regd standard number"/>
              <w:tag w:val="Subject name + regd standard number"/>
              <w:id w:val="1011335367"/>
              <w:placeholder>
                <w:docPart w:val="F5551BC0A4DE4E1DB5D06FD75C3E120D"/>
              </w:placeholder>
            </w:sdtPr>
            <w:sdtContent>
              <w:r w:rsidR="00376CCD" w:rsidRPr="00217DFA">
                <w:t xml:space="preserve">Mathematics and Statistics </w:t>
              </w:r>
              <w:sdt>
                <w:sdtPr>
                  <w:alias w:val="registered standard number"/>
                  <w:tag w:val="registered standard number"/>
                  <w:id w:val="269368285"/>
                  <w:placeholder>
                    <w:docPart w:val="DF5CFC4258C44EDE9FB1B6E2325DC2EA"/>
                  </w:placeholder>
                  <w:text/>
                </w:sdtPr>
                <w:sdtEndPr>
                  <w:rPr>
                    <w:rStyle w:val="xStyleBold"/>
                    <w:b w:val="0"/>
                    <w:bCs/>
                  </w:rPr>
                </w:sdtEndPr>
                <w:sdtContent>
                  <w:r w:rsidR="00376CCD" w:rsidRPr="00217DFA">
                    <w:t>91033</w:t>
                  </w:r>
                </w:sdtContent>
              </w:sdt>
            </w:sdtContent>
          </w:sdt>
        </w:sdtContent>
      </w:sdt>
      <w:r>
        <w:t xml:space="preserve"> </w:t>
      </w:r>
      <w:r w:rsidR="00376CCD">
        <w:t>–</w:t>
      </w:r>
      <w:r>
        <w:t xml:space="preserve"> </w:t>
      </w:r>
      <w:sdt>
        <w:sdtPr>
          <w:alias w:val="Resource title"/>
          <w:tag w:val="Resource title"/>
          <w:id w:val="401076186"/>
          <w:placeholder>
            <w:docPart w:val="083CA754EB534A9CAD35BD9C4117F048"/>
          </w:placeholder>
        </w:sdtPr>
        <w:sdtContent>
          <w:r w:rsidR="00376CCD">
            <w:t>A mighty wind</w:t>
          </w:r>
        </w:sdtContent>
      </w:sdt>
    </w:p>
    <w:tbl>
      <w:tblPr>
        <w:tblW w:w="0" w:type="auto"/>
        <w:tblBorders>
          <w:top w:val="single" w:sz="8" w:space="0" w:color="365F91" w:themeColor="accent1" w:themeShade="BF"/>
          <w:left w:val="single" w:sz="8" w:space="0" w:color="365F91" w:themeColor="accent1" w:themeShade="BF"/>
          <w:bottom w:val="single" w:sz="8" w:space="0" w:color="365F91" w:themeColor="accent1" w:themeShade="BF"/>
          <w:right w:val="single" w:sz="8" w:space="0" w:color="365F91" w:themeColor="accent1" w:themeShade="BF"/>
          <w:insideH w:val="single" w:sz="8" w:space="0" w:color="365F91" w:themeColor="accent1" w:themeShade="BF"/>
          <w:insideV w:val="single" w:sz="8" w:space="0" w:color="365F91" w:themeColor="accent1" w:themeShade="BF"/>
        </w:tblBorders>
        <w:tblLook w:val="04A0"/>
      </w:tblPr>
      <w:tblGrid>
        <w:gridCol w:w="4724"/>
        <w:gridCol w:w="4725"/>
        <w:gridCol w:w="4725"/>
      </w:tblGrid>
      <w:tr w:rsidR="00CA2937" w:rsidRPr="00C1052C">
        <w:tc>
          <w:tcPr>
            <w:tcW w:w="4724" w:type="dxa"/>
          </w:tcPr>
          <w:p w:rsidR="00CA2937" w:rsidRPr="00C1052C" w:rsidRDefault="00D47620" w:rsidP="000D2EBA">
            <w:pPr>
              <w:pStyle w:val="VP11ptBoldCenteredBefore3ptAfter3pt"/>
            </w:pPr>
            <w:r>
              <w:t>Evidence/Judgements for Achievement</w:t>
            </w:r>
          </w:p>
        </w:tc>
        <w:tc>
          <w:tcPr>
            <w:tcW w:w="4725" w:type="dxa"/>
          </w:tcPr>
          <w:p w:rsidR="00CA2937" w:rsidRPr="00C1052C" w:rsidRDefault="00D47620" w:rsidP="000D2EBA">
            <w:pPr>
              <w:pStyle w:val="VP11ptBoldCenteredBefore3ptAfter3pt"/>
            </w:pPr>
            <w:r>
              <w:t>Evidence/Judgements for Achievement with Merit</w:t>
            </w:r>
          </w:p>
        </w:tc>
        <w:tc>
          <w:tcPr>
            <w:tcW w:w="4725" w:type="dxa"/>
          </w:tcPr>
          <w:p w:rsidR="00CA2937" w:rsidRPr="00C1052C" w:rsidRDefault="00D47620" w:rsidP="000D2EBA">
            <w:pPr>
              <w:pStyle w:val="VP11ptBoldCenteredBefore3ptAfter3pt"/>
            </w:pPr>
            <w:r>
              <w:t>Evidence/Judgements for Achievement with Excellence</w:t>
            </w:r>
          </w:p>
        </w:tc>
      </w:tr>
      <w:tr w:rsidR="00CA2937">
        <w:tc>
          <w:tcPr>
            <w:tcW w:w="4724" w:type="dxa"/>
          </w:tcPr>
          <w:p w:rsidR="007D3015" w:rsidRPr="007A69E7" w:rsidRDefault="007D3015" w:rsidP="007D3015">
            <w:pPr>
              <w:pStyle w:val="VPScheduletext"/>
            </w:pPr>
            <w:r w:rsidRPr="007A69E7">
              <w:t>The learner applies knowledge of geometric representations in solving problems by:</w:t>
            </w:r>
          </w:p>
          <w:p w:rsidR="007D3015" w:rsidRPr="007A69E7" w:rsidRDefault="00017953" w:rsidP="007D3015">
            <w:pPr>
              <w:pStyle w:val="VPSchedulebullets"/>
            </w:pPr>
            <w:r w:rsidRPr="007A69E7">
              <w:t>selecting and using a range of methods in solving problems</w:t>
            </w:r>
          </w:p>
          <w:p w:rsidR="007D3015" w:rsidRPr="007A69E7" w:rsidRDefault="00017953" w:rsidP="007D3015">
            <w:pPr>
              <w:pStyle w:val="VPSchedulebullets"/>
            </w:pPr>
            <w:r w:rsidRPr="007A69E7">
              <w:t>demonstrating knowledge of geometrical concepts and terms</w:t>
            </w:r>
          </w:p>
          <w:p w:rsidR="00CA2937" w:rsidRPr="007A69E7" w:rsidRDefault="00017953" w:rsidP="007D3015">
            <w:pPr>
              <w:pStyle w:val="VPSchedulebullets"/>
            </w:pPr>
            <w:proofErr w:type="gramStart"/>
            <w:r w:rsidRPr="007A69E7">
              <w:t>communicating</w:t>
            </w:r>
            <w:proofErr w:type="gramEnd"/>
            <w:r w:rsidRPr="007A69E7">
              <w:t xml:space="preserve"> solutions using geometrical terms or representations.</w:t>
            </w:r>
          </w:p>
          <w:p w:rsidR="00DE3C2B" w:rsidRPr="007A69E7" w:rsidRDefault="00DE3C2B" w:rsidP="00DE3C2B">
            <w:pPr>
              <w:pStyle w:val="VPScheduletext"/>
            </w:pPr>
            <w:r w:rsidRPr="007A69E7">
              <w:t xml:space="preserve">The </w:t>
            </w:r>
            <w:r w:rsidR="00223FB5" w:rsidRPr="007A69E7">
              <w:t>learner uses and correctly identifies at least th</w:t>
            </w:r>
            <w:r w:rsidR="00EA1750" w:rsidRPr="007A69E7">
              <w:t>r</w:t>
            </w:r>
            <w:r w:rsidR="00223FB5" w:rsidRPr="007A69E7">
              <w:t xml:space="preserve">ee different methods </w:t>
            </w:r>
            <w:r w:rsidR="00EA1750" w:rsidRPr="007A69E7">
              <w:t>in</w:t>
            </w:r>
            <w:r w:rsidR="00223FB5" w:rsidRPr="007A69E7">
              <w:t xml:space="preserve"> the </w:t>
            </w:r>
            <w:r w:rsidRPr="007A69E7">
              <w:t>weather vane and gift box design</w:t>
            </w:r>
          </w:p>
          <w:p w:rsidR="007D3015" w:rsidRPr="007A69E7" w:rsidRDefault="007D3015" w:rsidP="007D3015">
            <w:pPr>
              <w:pStyle w:val="VPScheduletext"/>
            </w:pPr>
            <w:r w:rsidRPr="007A69E7">
              <w:t>For example:</w:t>
            </w:r>
          </w:p>
          <w:p w:rsidR="00223FB5" w:rsidRPr="007A69E7" w:rsidRDefault="001754D7" w:rsidP="007D3015">
            <w:pPr>
              <w:pStyle w:val="VPScheduletext"/>
            </w:pPr>
            <w:r w:rsidRPr="007A69E7">
              <w:t>The learner could provide evidence of correctly identifying and using:</w:t>
            </w:r>
          </w:p>
          <w:p w:rsidR="007D3015" w:rsidRPr="007A69E7" w:rsidRDefault="007D3015" w:rsidP="007D3015">
            <w:pPr>
              <w:pStyle w:val="VPSchedulebullets"/>
            </w:pPr>
            <w:r w:rsidRPr="007A69E7">
              <w:t>scale diagram</w:t>
            </w:r>
          </w:p>
          <w:p w:rsidR="007D3015" w:rsidRPr="007A69E7" w:rsidRDefault="007D3015" w:rsidP="007D3015">
            <w:pPr>
              <w:pStyle w:val="VPSchedulebullets"/>
            </w:pPr>
            <w:r w:rsidRPr="007A69E7">
              <w:t>loci</w:t>
            </w:r>
          </w:p>
          <w:p w:rsidR="007D3015" w:rsidRPr="007A69E7" w:rsidRDefault="007D3015" w:rsidP="007D3015">
            <w:pPr>
              <w:pStyle w:val="VPSchedulebullets"/>
            </w:pPr>
            <w:r w:rsidRPr="007A69E7">
              <w:t xml:space="preserve">constructions with </w:t>
            </w:r>
            <w:r w:rsidRPr="007A69E7">
              <w:rPr>
                <w:rFonts w:cs="Arial"/>
              </w:rPr>
              <w:t>appropriate construction marks visible</w:t>
            </w:r>
          </w:p>
          <w:p w:rsidR="007D3015" w:rsidRPr="007A69E7" w:rsidRDefault="007D3015" w:rsidP="007D3015">
            <w:pPr>
              <w:pStyle w:val="VPSchedulebullets"/>
            </w:pPr>
            <w:proofErr w:type="gramStart"/>
            <w:r w:rsidRPr="007A69E7">
              <w:t>two-dimensional</w:t>
            </w:r>
            <w:proofErr w:type="gramEnd"/>
            <w:r w:rsidRPr="007A69E7">
              <w:t xml:space="preserve"> co-ordinate systems.</w:t>
            </w:r>
          </w:p>
          <w:p w:rsidR="00AD61D9" w:rsidRPr="007A69E7" w:rsidRDefault="00F935D9">
            <w:pPr>
              <w:pStyle w:val="VPScheduletext"/>
            </w:pPr>
            <w:r w:rsidRPr="007A69E7">
              <w:rPr>
                <w:i/>
                <w:color w:val="FF0000"/>
              </w:rPr>
              <w:t>The examples above are indicative of the evidence that is required.</w:t>
            </w:r>
          </w:p>
        </w:tc>
        <w:tc>
          <w:tcPr>
            <w:tcW w:w="4725" w:type="dxa"/>
          </w:tcPr>
          <w:p w:rsidR="00A01858" w:rsidRPr="007A69E7" w:rsidRDefault="00A01858" w:rsidP="00A01858">
            <w:pPr>
              <w:pStyle w:val="VPScheduletext"/>
            </w:pPr>
            <w:r w:rsidRPr="007A69E7">
              <w:t xml:space="preserve">The learner applies knowledge of geometric representations, using relational thinking, in solving problems </w:t>
            </w:r>
            <w:r w:rsidR="00151F35" w:rsidRPr="007A69E7">
              <w:t>by involving</w:t>
            </w:r>
            <w:r w:rsidRPr="007A69E7">
              <w:t xml:space="preserve"> one or more of:</w:t>
            </w:r>
          </w:p>
          <w:p w:rsidR="00A01858" w:rsidRPr="007A69E7" w:rsidRDefault="00017953" w:rsidP="003524AB">
            <w:pPr>
              <w:pStyle w:val="VPSchedulebullets"/>
            </w:pPr>
            <w:r w:rsidRPr="007A69E7">
              <w:t>selecting and carrying out a logical sequence of steps</w:t>
            </w:r>
          </w:p>
          <w:p w:rsidR="00A01858" w:rsidRPr="007A69E7" w:rsidRDefault="00017953" w:rsidP="003524AB">
            <w:pPr>
              <w:pStyle w:val="VPSchedulebullets"/>
            </w:pPr>
            <w:r w:rsidRPr="007A69E7">
              <w:t>connecting different concepts and representations</w:t>
            </w:r>
          </w:p>
          <w:p w:rsidR="00A01858" w:rsidRPr="007A69E7" w:rsidRDefault="00017953" w:rsidP="003524AB">
            <w:pPr>
              <w:pStyle w:val="VPSchedulebullets"/>
            </w:pPr>
            <w:r w:rsidRPr="007A69E7">
              <w:t>demonstrating understanding of concepts</w:t>
            </w:r>
          </w:p>
          <w:p w:rsidR="00A01858" w:rsidRPr="007A69E7" w:rsidRDefault="00017953" w:rsidP="003524AB">
            <w:pPr>
              <w:pStyle w:val="VPSchedulebullets"/>
            </w:pPr>
            <w:r w:rsidRPr="007A69E7">
              <w:t>forming and using a model</w:t>
            </w:r>
          </w:p>
          <w:p w:rsidR="00A01858" w:rsidRPr="007A69E7" w:rsidRDefault="00EA1750" w:rsidP="00A01858">
            <w:pPr>
              <w:pStyle w:val="VPScheduletext"/>
              <w:rPr>
                <w:rFonts w:ascii="Calibri" w:eastAsia="Times New Roman" w:hAnsi="Calibri" w:cs="Calibri"/>
                <w:color w:val="auto"/>
                <w:szCs w:val="22"/>
                <w:lang w:eastAsia="en-NZ"/>
              </w:rPr>
            </w:pPr>
            <w:r w:rsidRPr="007A69E7">
              <w:rPr>
                <w:rFonts w:ascii="Calibri" w:eastAsia="Times New Roman" w:hAnsi="Calibri" w:cs="Calibri"/>
                <w:color w:val="auto"/>
                <w:szCs w:val="22"/>
                <w:lang w:eastAsia="en-NZ"/>
              </w:rPr>
              <w:t xml:space="preserve">and also </w:t>
            </w:r>
            <w:r w:rsidR="00A01858" w:rsidRPr="007A69E7">
              <w:rPr>
                <w:rFonts w:ascii="Calibri" w:eastAsia="Times New Roman" w:hAnsi="Calibri" w:cs="Calibri"/>
                <w:color w:val="auto"/>
                <w:szCs w:val="22"/>
                <w:lang w:eastAsia="en-NZ"/>
              </w:rPr>
              <w:t>relat</w:t>
            </w:r>
            <w:r w:rsidRPr="007A69E7">
              <w:rPr>
                <w:rFonts w:ascii="Calibri" w:eastAsia="Times New Roman" w:hAnsi="Calibri" w:cs="Calibri"/>
                <w:color w:val="auto"/>
                <w:szCs w:val="22"/>
                <w:lang w:eastAsia="en-NZ"/>
              </w:rPr>
              <w:t>ing</w:t>
            </w:r>
            <w:r w:rsidR="00A01858" w:rsidRPr="007A69E7">
              <w:rPr>
                <w:rFonts w:ascii="Calibri" w:eastAsia="Times New Roman" w:hAnsi="Calibri" w:cs="Calibri"/>
                <w:color w:val="auto"/>
                <w:szCs w:val="22"/>
                <w:lang w:eastAsia="en-NZ"/>
              </w:rPr>
              <w:t xml:space="preserve"> findings to a context, or communicat</w:t>
            </w:r>
            <w:r w:rsidRPr="007A69E7">
              <w:rPr>
                <w:rFonts w:ascii="Calibri" w:eastAsia="Times New Roman" w:hAnsi="Calibri" w:cs="Calibri"/>
                <w:color w:val="auto"/>
                <w:szCs w:val="22"/>
                <w:lang w:eastAsia="en-NZ"/>
              </w:rPr>
              <w:t xml:space="preserve">ing </w:t>
            </w:r>
            <w:r w:rsidR="00A01858" w:rsidRPr="007A69E7">
              <w:rPr>
                <w:rFonts w:ascii="Calibri" w:eastAsia="Times New Roman" w:hAnsi="Calibri" w:cs="Calibri"/>
                <w:color w:val="auto"/>
                <w:szCs w:val="22"/>
                <w:lang w:eastAsia="en-NZ"/>
              </w:rPr>
              <w:t>thinking using appropriate mathematical statements</w:t>
            </w:r>
          </w:p>
          <w:p w:rsidR="00A01858" w:rsidRPr="007A69E7" w:rsidRDefault="00376CCD" w:rsidP="00A01858">
            <w:pPr>
              <w:pStyle w:val="VPScheduletext"/>
            </w:pPr>
            <w:r w:rsidRPr="007A69E7">
              <w:t>For example:</w:t>
            </w:r>
          </w:p>
          <w:p w:rsidR="00376CCD" w:rsidRPr="007A69E7" w:rsidRDefault="00376CCD" w:rsidP="00376CCD">
            <w:pPr>
              <w:pStyle w:val="VPScheduletext"/>
            </w:pPr>
            <w:r w:rsidRPr="007A69E7">
              <w:t xml:space="preserve">The learner has made an accurate drawing of the weather vane and a suitable gift box. A majority of elements in the diagram </w:t>
            </w:r>
            <w:r w:rsidR="00FC7DCA" w:rsidRPr="007A69E7">
              <w:t xml:space="preserve">are </w:t>
            </w:r>
            <w:r w:rsidRPr="007A69E7">
              <w:t xml:space="preserve">to scale, complete, correct, and </w:t>
            </w:r>
            <w:r w:rsidR="00FC7DCA" w:rsidRPr="007A69E7">
              <w:t xml:space="preserve">have </w:t>
            </w:r>
            <w:r w:rsidRPr="007A69E7">
              <w:t>matching descriptions.</w:t>
            </w:r>
          </w:p>
          <w:p w:rsidR="00A01858" w:rsidRPr="007A69E7" w:rsidRDefault="00376CCD" w:rsidP="00376CCD">
            <w:pPr>
              <w:pStyle w:val="VPScheduletext"/>
            </w:pPr>
            <w:r w:rsidRPr="007A69E7">
              <w:t>Appropriate mathematical statements are used and dimensions are consistent with those given.</w:t>
            </w:r>
          </w:p>
          <w:p w:rsidR="00CA2937" w:rsidRPr="007A69E7" w:rsidRDefault="00F935D9">
            <w:pPr>
              <w:pStyle w:val="VPScheduletext"/>
            </w:pPr>
            <w:r w:rsidRPr="007A69E7">
              <w:rPr>
                <w:i/>
                <w:color w:val="FF0000"/>
              </w:rPr>
              <w:t>The examples above are indicative of the evidence that is required.</w:t>
            </w:r>
          </w:p>
        </w:tc>
        <w:tc>
          <w:tcPr>
            <w:tcW w:w="4725" w:type="dxa"/>
          </w:tcPr>
          <w:p w:rsidR="00376CCD" w:rsidRPr="007A69E7" w:rsidRDefault="00376CCD" w:rsidP="00376CCD">
            <w:pPr>
              <w:pStyle w:val="VPScheduletext"/>
            </w:pPr>
            <w:r w:rsidRPr="007A69E7">
              <w:t>The learner applies</w:t>
            </w:r>
            <w:r w:rsidRPr="007A69E7">
              <w:rPr>
                <w:lang w:eastAsia="en-NZ"/>
              </w:rPr>
              <w:t xml:space="preserve"> </w:t>
            </w:r>
            <w:r w:rsidRPr="007A69E7">
              <w:t xml:space="preserve">knowledge of geometric representations, using extended abstract thinking, in solving problems </w:t>
            </w:r>
            <w:r w:rsidR="00151F35" w:rsidRPr="007A69E7">
              <w:t>by involving</w:t>
            </w:r>
            <w:r w:rsidRPr="007A69E7">
              <w:t xml:space="preserve"> one or more of:</w:t>
            </w:r>
          </w:p>
          <w:p w:rsidR="00376CCD" w:rsidRPr="007A69E7" w:rsidRDefault="00017953" w:rsidP="00376CCD">
            <w:pPr>
              <w:pStyle w:val="VPSchedulebullets"/>
            </w:pPr>
            <w:r w:rsidRPr="007A69E7">
              <w:t>devising a strategy to solve a problem</w:t>
            </w:r>
          </w:p>
          <w:p w:rsidR="00376CCD" w:rsidRPr="007A69E7" w:rsidRDefault="00017953" w:rsidP="00376CCD">
            <w:pPr>
              <w:pStyle w:val="VPSchedulebullets"/>
            </w:pPr>
            <w:r w:rsidRPr="007A69E7">
              <w:t>identifying relevant concepts in context</w:t>
            </w:r>
          </w:p>
          <w:p w:rsidR="00376CCD" w:rsidRPr="007A69E7" w:rsidRDefault="00017953" w:rsidP="00376CCD">
            <w:pPr>
              <w:pStyle w:val="VPSchedulebullets"/>
            </w:pPr>
            <w:r w:rsidRPr="007A69E7">
              <w:t>developing a chain of logical reasoning</w:t>
            </w:r>
            <w:r w:rsidR="00DE3C2B" w:rsidRPr="007A69E7">
              <w:t>,</w:t>
            </w:r>
            <w:r w:rsidRPr="007A69E7">
              <w:t xml:space="preserve"> or proof</w:t>
            </w:r>
          </w:p>
          <w:p w:rsidR="00376CCD" w:rsidRPr="007A69E7" w:rsidRDefault="00017953" w:rsidP="00376CCD">
            <w:pPr>
              <w:pStyle w:val="VPSchedulebullets"/>
            </w:pPr>
            <w:r w:rsidRPr="007A69E7">
              <w:t>forming a generalisation</w:t>
            </w:r>
          </w:p>
          <w:p w:rsidR="00376CCD" w:rsidRPr="007A69E7" w:rsidRDefault="00EA1750" w:rsidP="00376CCD">
            <w:pPr>
              <w:pStyle w:val="VPScheduletext"/>
            </w:pPr>
            <w:r w:rsidRPr="007A69E7">
              <w:rPr>
                <w:rFonts w:ascii="Calibri" w:eastAsia="Times New Roman" w:hAnsi="Calibri" w:cs="Calibri"/>
                <w:color w:val="auto"/>
                <w:szCs w:val="22"/>
                <w:lang w:eastAsia="en-NZ"/>
              </w:rPr>
              <w:t xml:space="preserve">and also </w:t>
            </w:r>
            <w:r w:rsidR="00376CCD" w:rsidRPr="007A69E7">
              <w:rPr>
                <w:rFonts w:ascii="Calibri" w:eastAsia="Times New Roman" w:hAnsi="Calibri" w:cs="Calibri"/>
                <w:color w:val="auto"/>
                <w:szCs w:val="22"/>
                <w:lang w:eastAsia="en-NZ"/>
              </w:rPr>
              <w:t>us</w:t>
            </w:r>
            <w:r w:rsidRPr="007A69E7">
              <w:rPr>
                <w:rFonts w:ascii="Calibri" w:eastAsia="Times New Roman" w:hAnsi="Calibri" w:cs="Calibri"/>
                <w:color w:val="auto"/>
                <w:szCs w:val="22"/>
                <w:lang w:eastAsia="en-NZ"/>
              </w:rPr>
              <w:t>ing</w:t>
            </w:r>
            <w:r w:rsidR="00376CCD" w:rsidRPr="007A69E7">
              <w:rPr>
                <w:rFonts w:ascii="Calibri" w:eastAsia="Times New Roman" w:hAnsi="Calibri" w:cs="Calibri"/>
                <w:color w:val="auto"/>
                <w:szCs w:val="22"/>
                <w:lang w:eastAsia="en-NZ"/>
              </w:rPr>
              <w:t xml:space="preserve"> </w:t>
            </w:r>
            <w:r w:rsidR="00376CCD" w:rsidRPr="007A69E7">
              <w:t>correct mathematical statements, or communicat</w:t>
            </w:r>
            <w:r w:rsidRPr="007A69E7">
              <w:t>ing</w:t>
            </w:r>
            <w:r w:rsidR="00376CCD" w:rsidRPr="007A69E7">
              <w:t xml:space="preserve"> mathematical insight</w:t>
            </w:r>
          </w:p>
          <w:p w:rsidR="00376CCD" w:rsidRPr="007A69E7" w:rsidRDefault="00376CCD" w:rsidP="00376CCD">
            <w:pPr>
              <w:pStyle w:val="VPScheduletext"/>
            </w:pPr>
            <w:r w:rsidRPr="007A69E7">
              <w:t>For example:</w:t>
            </w:r>
          </w:p>
          <w:p w:rsidR="00376CCD" w:rsidRPr="007A69E7" w:rsidRDefault="00376CCD" w:rsidP="00376CCD">
            <w:pPr>
              <w:pStyle w:val="VPScheduletext"/>
            </w:pPr>
            <w:r w:rsidRPr="007A69E7">
              <w:t xml:space="preserve">The learner has considered other designs for the </w:t>
            </w:r>
            <w:r w:rsidRPr="007A69E7">
              <w:rPr>
                <w:rFonts w:cs="Arial"/>
              </w:rPr>
              <w:t>weather</w:t>
            </w:r>
            <w:r w:rsidRPr="007A69E7">
              <w:t xml:space="preserve"> vane and justified the choice of the gift box. The impact on the overall design of the other design options has been discussed</w:t>
            </w:r>
            <w:r w:rsidR="00A62579" w:rsidRPr="007A69E7">
              <w:t xml:space="preserve"> in the report</w:t>
            </w:r>
            <w:r w:rsidRPr="007A69E7">
              <w:t>.</w:t>
            </w:r>
          </w:p>
          <w:p w:rsidR="00376CCD" w:rsidRPr="007A69E7" w:rsidRDefault="00376CCD" w:rsidP="00376CCD">
            <w:pPr>
              <w:pStyle w:val="VPScheduletext"/>
            </w:pPr>
            <w:r w:rsidRPr="007A69E7">
              <w:t>The scale diagram and net are correct and match the decisions discussed in the justification</w:t>
            </w:r>
            <w:r w:rsidR="00EA1750" w:rsidRPr="007A69E7">
              <w:t>.</w:t>
            </w:r>
          </w:p>
          <w:p w:rsidR="00CA2937" w:rsidRPr="007A69E7" w:rsidRDefault="00F935D9">
            <w:pPr>
              <w:pStyle w:val="VPScheduletext"/>
            </w:pPr>
            <w:r w:rsidRPr="007A69E7">
              <w:rPr>
                <w:i/>
                <w:color w:val="FF0000"/>
              </w:rPr>
              <w:t>The examples above are indicative of the evidence that is required.</w:t>
            </w:r>
          </w:p>
        </w:tc>
      </w:tr>
    </w:tbl>
    <w:sdt>
      <w:sdtPr>
        <w:id w:val="309290819"/>
        <w:lock w:val="sdtContentLocked"/>
        <w:placeholder>
          <w:docPart w:val="DefaultPlaceholder_22675703"/>
        </w:placeholder>
      </w:sdtPr>
      <w:sdtContent>
        <w:p w:rsidR="006C5D9A" w:rsidRDefault="006C5D9A">
          <w:r w:rsidRPr="002B7AA3">
            <w:t>Final grades will be decided using professional judg</w:t>
          </w:r>
          <w:r w:rsidR="00717DAB">
            <w:t>e</w:t>
          </w:r>
          <w:r w:rsidRPr="002B7AA3">
            <w:t>ment based on an examination of the evidence provided against the criteria in the Achievement Standard. Judgements should be holistic, rather than based on a checklist approach</w:t>
          </w:r>
          <w:r>
            <w:t>.</w:t>
          </w:r>
        </w:p>
      </w:sdtContent>
    </w:sdt>
    <w:sectPr w:rsidR="006C5D9A" w:rsidSect="00CA2937">
      <w:footerReference w:type="default" r:id="rId22"/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842" w:rsidRDefault="00D87842" w:rsidP="006C5D0E">
      <w:pPr>
        <w:spacing w:before="0" w:after="0"/>
      </w:pPr>
      <w:r>
        <w:separator/>
      </w:r>
    </w:p>
  </w:endnote>
  <w:endnote w:type="continuationSeparator" w:id="0">
    <w:p w:rsidR="00D87842" w:rsidRDefault="00D87842" w:rsidP="006C5D0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altName w:val=" Arial"/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842" w:rsidRPr="00CB5956" w:rsidRDefault="00D87842" w:rsidP="00CB5956">
    <w:pPr>
      <w:pStyle w:val="Footer"/>
      <w:rPr>
        <w:sz w:val="20"/>
        <w:szCs w:val="20"/>
      </w:rPr>
    </w:pPr>
    <w:r w:rsidRPr="00CB5956">
      <w:rPr>
        <w:sz w:val="20"/>
        <w:szCs w:val="20"/>
      </w:rPr>
      <w:t xml:space="preserve">This </w:t>
    </w:r>
    <w:r>
      <w:rPr>
        <w:sz w:val="20"/>
        <w:szCs w:val="20"/>
      </w:rPr>
      <w:t xml:space="preserve">Ministry of Education </w:t>
    </w:r>
    <w:r w:rsidRPr="00CB5956">
      <w:rPr>
        <w:sz w:val="20"/>
        <w:szCs w:val="20"/>
      </w:rPr>
      <w:t>resource is copyright © Crown 2013</w:t>
    </w:r>
    <w:r w:rsidRPr="00CB5956">
      <w:rPr>
        <w:sz w:val="20"/>
        <w:szCs w:val="20"/>
      </w:rPr>
      <w:tab/>
      <w:t xml:space="preserve">Page </w:t>
    </w:r>
    <w:r w:rsidRPr="00CB5956">
      <w:rPr>
        <w:sz w:val="20"/>
        <w:szCs w:val="20"/>
      </w:rPr>
      <w:fldChar w:fldCharType="begin"/>
    </w:r>
    <w:r w:rsidRPr="00CB5956">
      <w:rPr>
        <w:sz w:val="20"/>
        <w:szCs w:val="20"/>
      </w:rPr>
      <w:instrText xml:space="preserve"> PAGE </w:instrText>
    </w:r>
    <w:r w:rsidRPr="00CB5956">
      <w:rPr>
        <w:sz w:val="20"/>
        <w:szCs w:val="20"/>
      </w:rPr>
      <w:fldChar w:fldCharType="separate"/>
    </w:r>
    <w:r w:rsidR="00C450E2">
      <w:rPr>
        <w:noProof/>
        <w:sz w:val="20"/>
        <w:szCs w:val="20"/>
      </w:rPr>
      <w:t>3</w:t>
    </w:r>
    <w:r w:rsidRPr="00CB5956">
      <w:rPr>
        <w:sz w:val="20"/>
        <w:szCs w:val="20"/>
      </w:rPr>
      <w:fldChar w:fldCharType="end"/>
    </w:r>
    <w:r w:rsidRPr="00CB5956">
      <w:rPr>
        <w:sz w:val="20"/>
        <w:szCs w:val="20"/>
      </w:rPr>
      <w:t xml:space="preserve"> of </w:t>
    </w:r>
    <w:r w:rsidRPr="00CB5956">
      <w:rPr>
        <w:sz w:val="20"/>
        <w:szCs w:val="20"/>
      </w:rPr>
      <w:fldChar w:fldCharType="begin"/>
    </w:r>
    <w:r w:rsidRPr="00CB5956">
      <w:rPr>
        <w:sz w:val="20"/>
        <w:szCs w:val="20"/>
      </w:rPr>
      <w:instrText xml:space="preserve"> NUMPAGES </w:instrText>
    </w:r>
    <w:r w:rsidRPr="00CB5956">
      <w:rPr>
        <w:sz w:val="20"/>
        <w:szCs w:val="20"/>
      </w:rPr>
      <w:fldChar w:fldCharType="separate"/>
    </w:r>
    <w:r w:rsidR="00C450E2">
      <w:rPr>
        <w:noProof/>
        <w:sz w:val="20"/>
        <w:szCs w:val="20"/>
      </w:rPr>
      <w:t>6</w:t>
    </w:r>
    <w:r w:rsidRPr="00CB5956">
      <w:rPr>
        <w:sz w:val="20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842" w:rsidRPr="00CB5956" w:rsidRDefault="00D87842" w:rsidP="00CB5956">
    <w:pPr>
      <w:pStyle w:val="Footer"/>
      <w:rPr>
        <w:sz w:val="20"/>
        <w:szCs w:val="20"/>
      </w:rPr>
    </w:pPr>
    <w:r w:rsidRPr="00CB5956">
      <w:rPr>
        <w:sz w:val="20"/>
        <w:szCs w:val="20"/>
      </w:rPr>
      <w:t xml:space="preserve">This </w:t>
    </w:r>
    <w:r>
      <w:rPr>
        <w:sz w:val="20"/>
        <w:szCs w:val="20"/>
      </w:rPr>
      <w:t xml:space="preserve">Ministry of Education </w:t>
    </w:r>
    <w:r w:rsidRPr="00CB5956">
      <w:rPr>
        <w:sz w:val="20"/>
        <w:szCs w:val="20"/>
      </w:rPr>
      <w:t>resource is copyright © Crown 2013</w:t>
    </w:r>
    <w:r w:rsidRPr="00CB5956">
      <w:rPr>
        <w:sz w:val="20"/>
        <w:szCs w:val="20"/>
      </w:rPr>
      <w:tab/>
      <w:t xml:space="preserve">Page </w:t>
    </w:r>
    <w:r w:rsidRPr="00CB5956">
      <w:rPr>
        <w:sz w:val="20"/>
        <w:szCs w:val="20"/>
      </w:rPr>
      <w:fldChar w:fldCharType="begin"/>
    </w:r>
    <w:r w:rsidRPr="00CB5956">
      <w:rPr>
        <w:sz w:val="20"/>
        <w:szCs w:val="20"/>
      </w:rPr>
      <w:instrText xml:space="preserve"> PAGE </w:instrText>
    </w:r>
    <w:r w:rsidRPr="00CB5956">
      <w:rPr>
        <w:sz w:val="20"/>
        <w:szCs w:val="20"/>
      </w:rPr>
      <w:fldChar w:fldCharType="separate"/>
    </w:r>
    <w:r w:rsidR="00C450E2">
      <w:rPr>
        <w:noProof/>
        <w:sz w:val="20"/>
        <w:szCs w:val="20"/>
      </w:rPr>
      <w:t>1</w:t>
    </w:r>
    <w:r w:rsidRPr="00CB5956">
      <w:rPr>
        <w:sz w:val="20"/>
        <w:szCs w:val="20"/>
      </w:rPr>
      <w:fldChar w:fldCharType="end"/>
    </w:r>
    <w:r w:rsidRPr="00CB5956">
      <w:rPr>
        <w:sz w:val="20"/>
        <w:szCs w:val="20"/>
      </w:rPr>
      <w:t xml:space="preserve"> of </w:t>
    </w:r>
    <w:r w:rsidRPr="00CB5956">
      <w:rPr>
        <w:sz w:val="20"/>
        <w:szCs w:val="20"/>
      </w:rPr>
      <w:fldChar w:fldCharType="begin"/>
    </w:r>
    <w:r w:rsidRPr="00CB5956">
      <w:rPr>
        <w:sz w:val="20"/>
        <w:szCs w:val="20"/>
      </w:rPr>
      <w:instrText xml:space="preserve"> NUMPAGES </w:instrText>
    </w:r>
    <w:r w:rsidRPr="00CB5956">
      <w:rPr>
        <w:sz w:val="20"/>
        <w:szCs w:val="20"/>
      </w:rPr>
      <w:fldChar w:fldCharType="separate"/>
    </w:r>
    <w:r w:rsidR="00C450E2">
      <w:rPr>
        <w:noProof/>
        <w:sz w:val="20"/>
        <w:szCs w:val="20"/>
      </w:rPr>
      <w:t>6</w:t>
    </w:r>
    <w:r w:rsidRPr="00CB5956">
      <w:rPr>
        <w:sz w:val="20"/>
        <w:szCs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842" w:rsidRPr="006C5D0E" w:rsidRDefault="00D87842" w:rsidP="00CB5956">
    <w:pPr>
      <w:pStyle w:val="Footer"/>
      <w:tabs>
        <w:tab w:val="clear" w:pos="4513"/>
        <w:tab w:val="clear" w:pos="9026"/>
        <w:tab w:val="right" w:pos="13892"/>
      </w:tabs>
      <w:rPr>
        <w:sz w:val="20"/>
        <w:szCs w:val="20"/>
      </w:rPr>
    </w:pPr>
    <w:r w:rsidRPr="00CB5956">
      <w:rPr>
        <w:sz w:val="20"/>
        <w:szCs w:val="20"/>
      </w:rPr>
      <w:t xml:space="preserve">This </w:t>
    </w:r>
    <w:r>
      <w:rPr>
        <w:sz w:val="20"/>
        <w:szCs w:val="20"/>
      </w:rPr>
      <w:t xml:space="preserve">Ministry of Education </w:t>
    </w:r>
    <w:r w:rsidRPr="00CB5956">
      <w:rPr>
        <w:sz w:val="20"/>
        <w:szCs w:val="20"/>
      </w:rPr>
      <w:t>resource is copyright © Crown 2013</w:t>
    </w:r>
    <w:r w:rsidRPr="006C5D0E">
      <w:rPr>
        <w:color w:val="808080"/>
        <w:sz w:val="20"/>
        <w:szCs w:val="20"/>
      </w:rPr>
      <w:tab/>
      <w:t xml:space="preserve">Page </w:t>
    </w:r>
    <w:r w:rsidRPr="006C5D0E">
      <w:rPr>
        <w:color w:val="808080"/>
        <w:sz w:val="20"/>
        <w:szCs w:val="20"/>
      </w:rPr>
      <w:fldChar w:fldCharType="begin"/>
    </w:r>
    <w:r w:rsidRPr="006C5D0E">
      <w:rPr>
        <w:color w:val="808080"/>
        <w:sz w:val="20"/>
        <w:szCs w:val="20"/>
      </w:rPr>
      <w:instrText xml:space="preserve"> PAGE </w:instrText>
    </w:r>
    <w:r w:rsidRPr="006C5D0E">
      <w:rPr>
        <w:color w:val="808080"/>
        <w:sz w:val="20"/>
        <w:szCs w:val="20"/>
      </w:rPr>
      <w:fldChar w:fldCharType="separate"/>
    </w:r>
    <w:r w:rsidR="00C450E2">
      <w:rPr>
        <w:noProof/>
        <w:color w:val="808080"/>
        <w:sz w:val="20"/>
        <w:szCs w:val="20"/>
      </w:rPr>
      <w:t>6</w:t>
    </w:r>
    <w:r w:rsidRPr="006C5D0E">
      <w:rPr>
        <w:color w:val="808080"/>
        <w:sz w:val="20"/>
        <w:szCs w:val="20"/>
      </w:rPr>
      <w:fldChar w:fldCharType="end"/>
    </w:r>
    <w:r w:rsidRPr="006C5D0E">
      <w:rPr>
        <w:color w:val="808080"/>
        <w:sz w:val="20"/>
        <w:szCs w:val="20"/>
      </w:rPr>
      <w:t xml:space="preserve"> of </w:t>
    </w:r>
    <w:r w:rsidRPr="006C5D0E">
      <w:rPr>
        <w:color w:val="808080"/>
        <w:sz w:val="20"/>
        <w:szCs w:val="20"/>
      </w:rPr>
      <w:fldChar w:fldCharType="begin"/>
    </w:r>
    <w:r w:rsidRPr="006C5D0E">
      <w:rPr>
        <w:color w:val="808080"/>
        <w:sz w:val="20"/>
        <w:szCs w:val="20"/>
      </w:rPr>
      <w:instrText xml:space="preserve"> NUMPAGES </w:instrText>
    </w:r>
    <w:r w:rsidRPr="006C5D0E">
      <w:rPr>
        <w:color w:val="808080"/>
        <w:sz w:val="20"/>
        <w:szCs w:val="20"/>
      </w:rPr>
      <w:fldChar w:fldCharType="separate"/>
    </w:r>
    <w:r w:rsidR="00C450E2">
      <w:rPr>
        <w:noProof/>
        <w:color w:val="808080"/>
        <w:sz w:val="20"/>
        <w:szCs w:val="20"/>
      </w:rPr>
      <w:t>6</w:t>
    </w:r>
    <w:r w:rsidRPr="006C5D0E"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842" w:rsidRDefault="00D87842" w:rsidP="006C5D0E">
      <w:pPr>
        <w:spacing w:before="0" w:after="0"/>
      </w:pPr>
      <w:r>
        <w:separator/>
      </w:r>
    </w:p>
  </w:footnote>
  <w:footnote w:type="continuationSeparator" w:id="0">
    <w:p w:rsidR="00D87842" w:rsidRDefault="00D87842" w:rsidP="006C5D0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842" w:rsidRPr="00E053F6" w:rsidRDefault="00D87842" w:rsidP="00376CCD">
    <w:pPr>
      <w:pStyle w:val="Header"/>
      <w:rPr>
        <w:sz w:val="20"/>
        <w:szCs w:val="20"/>
      </w:rPr>
    </w:pPr>
    <w:r w:rsidRPr="00E053F6">
      <w:rPr>
        <w:sz w:val="20"/>
        <w:szCs w:val="20"/>
      </w:rPr>
      <w:t xml:space="preserve">Internal assessment resource: </w:t>
    </w:r>
    <w:sdt>
      <w:sdtPr>
        <w:rPr>
          <w:rStyle w:val="Style8"/>
        </w:rPr>
        <w:alias w:val="Subject name"/>
        <w:tag w:val="Subject name"/>
        <w:id w:val="1808673145"/>
        <w:placeholder>
          <w:docPart w:val="EAE9E5F4767D46D69CEC1F1F622C0921"/>
        </w:placeholder>
      </w:sdtPr>
      <w:sdtEndPr>
        <w:rPr>
          <w:rStyle w:val="DefaultParagraphFont"/>
          <w:sz w:val="24"/>
          <w:szCs w:val="20"/>
        </w:rPr>
      </w:sdtEndPr>
      <w:sdtContent>
        <w:r w:rsidRPr="001F720B">
          <w:rPr>
            <w:rStyle w:val="Style8"/>
            <w:highlight w:val="yellow"/>
          </w:rPr>
          <w:t xml:space="preserve">Mathematics and </w:t>
        </w:r>
        <w:r>
          <w:rPr>
            <w:rStyle w:val="Style8"/>
          </w:rPr>
          <w:t>Statistics</w:t>
        </w:r>
      </w:sdtContent>
    </w:sdt>
    <w:r>
      <w:rPr>
        <w:rStyle w:val="Style3"/>
      </w:rPr>
      <w:t xml:space="preserve"> VP-</w:t>
    </w:r>
    <w:sdt>
      <w:sdtPr>
        <w:rPr>
          <w:rStyle w:val="Style8"/>
        </w:rPr>
        <w:alias w:val="resource number"/>
        <w:tag w:val="resource number"/>
        <w:id w:val="1133528217"/>
        <w:placeholder>
          <w:docPart w:val="DE0FE45B50034805AB4B08B20BACFC90"/>
        </w:placeholder>
      </w:sdtPr>
      <w:sdtEndPr>
        <w:rPr>
          <w:rStyle w:val="DefaultParagraphFont"/>
          <w:sz w:val="24"/>
          <w:szCs w:val="20"/>
        </w:rPr>
      </w:sdtEndPr>
      <w:sdtContent>
        <w:r>
          <w:rPr>
            <w:rStyle w:val="Style8"/>
          </w:rPr>
          <w:t>1.8</w:t>
        </w:r>
      </w:sdtContent>
    </w:sdt>
    <w:r w:rsidRPr="00E053F6">
      <w:rPr>
        <w:sz w:val="20"/>
        <w:szCs w:val="20"/>
      </w:rPr>
      <w:t xml:space="preserve"> – Vocational pathway:</w:t>
    </w:r>
    <w:r>
      <w:rPr>
        <w:sz w:val="20"/>
        <w:szCs w:val="20"/>
      </w:rPr>
      <w:t xml:space="preserve"> </w:t>
    </w:r>
    <w:sdt>
      <w:sdtPr>
        <w:rPr>
          <w:rStyle w:val="Style9"/>
        </w:rPr>
        <w:alias w:val="Vocational pathway"/>
        <w:tag w:val="Vocational pathway"/>
        <w:id w:val="-122619681"/>
        <w:placeholder>
          <w:docPart w:val="795821DD7C6B4A8DA0F94D0DAB0A5776"/>
        </w:placeholder>
      </w:sdtPr>
      <w:sdtEndPr>
        <w:rPr>
          <w:rStyle w:val="DefaultParagraphFont"/>
          <w:sz w:val="24"/>
          <w:szCs w:val="20"/>
        </w:rPr>
      </w:sdtEndPr>
      <w:sdtContent>
        <w:r>
          <w:rPr>
            <w:rStyle w:val="Style9"/>
          </w:rPr>
          <w:t>Manufacturing and Technology</w:t>
        </w:r>
      </w:sdtContent>
    </w:sdt>
  </w:p>
  <w:p w:rsidR="00D87842" w:rsidRPr="00E053F6" w:rsidRDefault="00D87842">
    <w:pPr>
      <w:pStyle w:val="Header"/>
      <w:rPr>
        <w:sz w:val="20"/>
        <w:szCs w:val="20"/>
      </w:rPr>
    </w:pPr>
    <w:r w:rsidRPr="00E053F6">
      <w:rPr>
        <w:sz w:val="20"/>
        <w:szCs w:val="20"/>
      </w:rPr>
      <w:t>PAGE FOR LEARNER USE</w:t>
    </w:r>
  </w:p>
  <w:p w:rsidR="00D87842" w:rsidRPr="00E053F6" w:rsidRDefault="00D87842">
    <w:pPr>
      <w:pStyle w:val="Header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842" w:rsidRDefault="00D87842">
    <w:pPr>
      <w:pStyle w:val="Header"/>
    </w:pPr>
    <w:r w:rsidRPr="007534F7">
      <w:rPr>
        <w:noProof/>
        <w:lang w:eastAsia="en-NZ"/>
      </w:rPr>
      <w:drawing>
        <wp:inline distT="0" distB="0" distL="0" distR="0">
          <wp:extent cx="5278755" cy="636905"/>
          <wp:effectExtent l="19050" t="0" r="0" b="0"/>
          <wp:docPr id="15" name="Picture 9" descr="VP_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P_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875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842" w:rsidRPr="00E053F6" w:rsidRDefault="00D87842" w:rsidP="00376CCD">
    <w:pPr>
      <w:pStyle w:val="Header"/>
      <w:rPr>
        <w:sz w:val="20"/>
        <w:szCs w:val="20"/>
      </w:rPr>
    </w:pPr>
    <w:r w:rsidRPr="00E053F6">
      <w:rPr>
        <w:sz w:val="20"/>
        <w:szCs w:val="20"/>
      </w:rPr>
      <w:t xml:space="preserve">Internal assessment resource: </w:t>
    </w:r>
    <w:sdt>
      <w:sdtPr>
        <w:rPr>
          <w:rStyle w:val="Style8"/>
        </w:rPr>
        <w:alias w:val="Subject name"/>
        <w:tag w:val="Subject name"/>
        <w:id w:val="-448002252"/>
      </w:sdtPr>
      <w:sdtEndPr>
        <w:rPr>
          <w:rStyle w:val="DefaultParagraphFont"/>
          <w:sz w:val="24"/>
          <w:szCs w:val="20"/>
        </w:rPr>
      </w:sdtEndPr>
      <w:sdtContent>
        <w:r>
          <w:rPr>
            <w:rStyle w:val="Style8"/>
          </w:rPr>
          <w:t>Mathematics and Statistics</w:t>
        </w:r>
      </w:sdtContent>
    </w:sdt>
    <w:r>
      <w:rPr>
        <w:rStyle w:val="Style3"/>
      </w:rPr>
      <w:t xml:space="preserve"> VP-</w:t>
    </w:r>
    <w:sdt>
      <w:sdtPr>
        <w:rPr>
          <w:rStyle w:val="Style8"/>
        </w:rPr>
        <w:alias w:val="resource number"/>
        <w:tag w:val="resource number"/>
        <w:id w:val="-1713800781"/>
      </w:sdtPr>
      <w:sdtEndPr>
        <w:rPr>
          <w:rStyle w:val="DefaultParagraphFont"/>
          <w:sz w:val="24"/>
          <w:szCs w:val="20"/>
        </w:rPr>
      </w:sdtEndPr>
      <w:sdtContent>
        <w:r>
          <w:rPr>
            <w:rStyle w:val="Style8"/>
          </w:rPr>
          <w:t>1.8</w:t>
        </w:r>
      </w:sdtContent>
    </w:sdt>
    <w:r w:rsidRPr="00E053F6">
      <w:rPr>
        <w:sz w:val="20"/>
        <w:szCs w:val="20"/>
      </w:rPr>
      <w:t xml:space="preserve"> – Vocational pathway:</w:t>
    </w:r>
    <w:r>
      <w:rPr>
        <w:sz w:val="20"/>
        <w:szCs w:val="20"/>
      </w:rPr>
      <w:t xml:space="preserve"> </w:t>
    </w:r>
    <w:sdt>
      <w:sdtPr>
        <w:rPr>
          <w:rStyle w:val="Style9"/>
        </w:rPr>
        <w:alias w:val="Vocational pathway"/>
        <w:tag w:val="Vocational pathway"/>
        <w:id w:val="445663747"/>
      </w:sdtPr>
      <w:sdtEndPr>
        <w:rPr>
          <w:rStyle w:val="DefaultParagraphFont"/>
          <w:sz w:val="24"/>
          <w:szCs w:val="20"/>
        </w:rPr>
      </w:sdtEndPr>
      <w:sdtContent>
        <w:r>
          <w:rPr>
            <w:rStyle w:val="Style9"/>
          </w:rPr>
          <w:t>Manufacturing and Technology</w:t>
        </w:r>
      </w:sdtContent>
    </w:sdt>
  </w:p>
  <w:p w:rsidR="00D87842" w:rsidRPr="00E053F6" w:rsidRDefault="00D87842" w:rsidP="00376CCD">
    <w:pPr>
      <w:pStyle w:val="Header"/>
      <w:rPr>
        <w:sz w:val="20"/>
        <w:szCs w:val="20"/>
      </w:rPr>
    </w:pPr>
    <w:r w:rsidRPr="00E053F6">
      <w:rPr>
        <w:sz w:val="20"/>
        <w:szCs w:val="20"/>
      </w:rPr>
      <w:t xml:space="preserve">PAGE FOR </w:t>
    </w:r>
    <w:r>
      <w:rPr>
        <w:sz w:val="20"/>
        <w:szCs w:val="20"/>
      </w:rPr>
      <w:t>LEARNER</w:t>
    </w:r>
    <w:r w:rsidRPr="00E053F6">
      <w:rPr>
        <w:sz w:val="20"/>
        <w:szCs w:val="20"/>
      </w:rPr>
      <w:t xml:space="preserve"> USE</w:t>
    </w:r>
  </w:p>
  <w:p w:rsidR="00D87842" w:rsidRPr="00E053F6" w:rsidRDefault="00D87842">
    <w:pPr>
      <w:pStyle w:val="Header"/>
      <w:rPr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842" w:rsidRPr="00B320A2" w:rsidRDefault="00D87842" w:rsidP="00B320A2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842" w:rsidRPr="00E053F6" w:rsidRDefault="00D87842" w:rsidP="00376CCD">
    <w:pPr>
      <w:pStyle w:val="Header"/>
      <w:rPr>
        <w:sz w:val="20"/>
        <w:szCs w:val="20"/>
      </w:rPr>
    </w:pPr>
    <w:r w:rsidRPr="00E053F6">
      <w:rPr>
        <w:sz w:val="20"/>
        <w:szCs w:val="20"/>
      </w:rPr>
      <w:t xml:space="preserve">Internal assessment resource: </w:t>
    </w:r>
    <w:sdt>
      <w:sdtPr>
        <w:rPr>
          <w:rStyle w:val="Style8"/>
        </w:rPr>
        <w:alias w:val="Subject name"/>
        <w:tag w:val="Subject name"/>
        <w:id w:val="175470583"/>
      </w:sdtPr>
      <w:sdtEndPr>
        <w:rPr>
          <w:rStyle w:val="DefaultParagraphFont"/>
          <w:sz w:val="24"/>
          <w:szCs w:val="20"/>
        </w:rPr>
      </w:sdtEndPr>
      <w:sdtContent>
        <w:r>
          <w:rPr>
            <w:rStyle w:val="Style8"/>
          </w:rPr>
          <w:t>Mathematics and Statistics</w:t>
        </w:r>
      </w:sdtContent>
    </w:sdt>
    <w:r>
      <w:rPr>
        <w:rStyle w:val="Style3"/>
      </w:rPr>
      <w:t xml:space="preserve"> VP-</w:t>
    </w:r>
    <w:sdt>
      <w:sdtPr>
        <w:rPr>
          <w:rStyle w:val="Style8"/>
        </w:rPr>
        <w:alias w:val="resource number"/>
        <w:tag w:val="resource number"/>
        <w:id w:val="175470584"/>
      </w:sdtPr>
      <w:sdtEndPr>
        <w:rPr>
          <w:rStyle w:val="DefaultParagraphFont"/>
          <w:sz w:val="24"/>
          <w:szCs w:val="20"/>
        </w:rPr>
      </w:sdtEndPr>
      <w:sdtContent>
        <w:r>
          <w:rPr>
            <w:rStyle w:val="Style8"/>
          </w:rPr>
          <w:t>1.8</w:t>
        </w:r>
      </w:sdtContent>
    </w:sdt>
    <w:r w:rsidRPr="00E053F6">
      <w:rPr>
        <w:sz w:val="20"/>
        <w:szCs w:val="20"/>
      </w:rPr>
      <w:t xml:space="preserve"> – Vocational pathway:</w:t>
    </w:r>
    <w:r>
      <w:rPr>
        <w:sz w:val="20"/>
        <w:szCs w:val="20"/>
      </w:rPr>
      <w:t xml:space="preserve"> </w:t>
    </w:r>
    <w:sdt>
      <w:sdtPr>
        <w:rPr>
          <w:rStyle w:val="Style9"/>
        </w:rPr>
        <w:alias w:val="Vocational pathway"/>
        <w:tag w:val="Vocational pathway"/>
        <w:id w:val="175470585"/>
      </w:sdtPr>
      <w:sdtEndPr>
        <w:rPr>
          <w:rStyle w:val="DefaultParagraphFont"/>
          <w:sz w:val="24"/>
          <w:szCs w:val="20"/>
        </w:rPr>
      </w:sdtEndPr>
      <w:sdtContent>
        <w:r>
          <w:rPr>
            <w:rStyle w:val="Style9"/>
          </w:rPr>
          <w:t>Manufacturing and Technology</w:t>
        </w:r>
      </w:sdtContent>
    </w:sdt>
  </w:p>
  <w:p w:rsidR="00D87842" w:rsidRPr="00E053F6" w:rsidRDefault="00D87842" w:rsidP="00376CCD">
    <w:pPr>
      <w:pStyle w:val="Header"/>
      <w:rPr>
        <w:sz w:val="20"/>
        <w:szCs w:val="20"/>
      </w:rPr>
    </w:pPr>
    <w:r w:rsidRPr="00E053F6">
      <w:rPr>
        <w:sz w:val="20"/>
        <w:szCs w:val="20"/>
      </w:rPr>
      <w:t xml:space="preserve">PAGE FOR </w:t>
    </w:r>
    <w:r>
      <w:rPr>
        <w:sz w:val="20"/>
        <w:szCs w:val="20"/>
      </w:rPr>
      <w:t>ASSESSOR/EDUCATOR</w:t>
    </w:r>
    <w:r w:rsidRPr="00E053F6">
      <w:rPr>
        <w:sz w:val="20"/>
        <w:szCs w:val="20"/>
      </w:rPr>
      <w:t xml:space="preserve"> USE</w:t>
    </w:r>
  </w:p>
  <w:p w:rsidR="00D87842" w:rsidRPr="00E053F6" w:rsidRDefault="00D87842">
    <w:pPr>
      <w:pStyle w:val="Head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3A21E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741F80"/>
    <w:multiLevelType w:val="multilevel"/>
    <w:tmpl w:val="10DAC984"/>
    <w:lvl w:ilvl="0">
      <w:start w:val="1"/>
      <w:numFmt w:val="decimal"/>
      <w:pStyle w:val="VPBodyNumbering"/>
      <w:lvlText w:val="%1."/>
      <w:lvlJc w:val="left"/>
      <w:pPr>
        <w:tabs>
          <w:tab w:val="num" w:pos="357"/>
        </w:tabs>
        <w:ind w:left="360" w:hanging="360"/>
      </w:pPr>
      <w:rPr>
        <w:rFonts w:ascii="Calibri" w:hAnsi="Calibri" w:hint="default"/>
        <w:color w:val="auto"/>
        <w:sz w:val="24"/>
      </w:rPr>
    </w:lvl>
    <w:lvl w:ilvl="1">
      <w:start w:val="1"/>
      <w:numFmt w:val="lowerLetter"/>
      <w:lvlRestart w:val="0"/>
      <w:lvlText w:val="%2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72"/>
        </w:tabs>
        <w:ind w:left="1072" w:hanging="358"/>
      </w:pPr>
      <w:rPr>
        <w:rFonts w:hint="default"/>
      </w:rPr>
    </w:lvl>
    <w:lvl w:ilvl="3">
      <w:start w:val="1"/>
      <w:numFmt w:val="none"/>
      <w:lvlRestart w:val="0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04816A12"/>
    <w:multiLevelType w:val="multilevel"/>
    <w:tmpl w:val="4C3C071A"/>
    <w:lvl w:ilvl="0">
      <w:start w:val="1"/>
      <w:numFmt w:val="bullet"/>
      <w:lvlText w:val=""/>
      <w:lvlJc w:val="left"/>
      <w:pPr>
        <w:tabs>
          <w:tab w:val="num" w:pos="357"/>
        </w:tabs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714"/>
        </w:tabs>
        <w:ind w:left="1071" w:hanging="357"/>
      </w:pPr>
      <w:rPr>
        <w:rFonts w:ascii="Courier New" w:hAnsi="Courier New" w:hint="default"/>
      </w:rPr>
    </w:lvl>
    <w:lvl w:ilvl="2">
      <w:start w:val="1"/>
      <w:numFmt w:val="lowerRoman"/>
      <w:lvlText w:val="%3"/>
      <w:lvlJc w:val="left"/>
      <w:pPr>
        <w:tabs>
          <w:tab w:val="num" w:pos="1071"/>
        </w:tabs>
        <w:ind w:left="1428" w:hanging="357"/>
      </w:pPr>
      <w:rPr>
        <w:rFonts w:hint="default"/>
      </w:rPr>
    </w:lvl>
    <w:lvl w:ilvl="3">
      <w:start w:val="2"/>
      <w:numFmt w:val="lowerRoman"/>
      <w:lvlText w:val="%4"/>
      <w:lvlJc w:val="left"/>
      <w:pPr>
        <w:tabs>
          <w:tab w:val="num" w:pos="1428"/>
        </w:tabs>
        <w:ind w:left="1785" w:hanging="357"/>
      </w:pPr>
      <w:rPr>
        <w:rFonts w:hint="default"/>
      </w:rPr>
    </w:lvl>
    <w:lvl w:ilvl="4">
      <w:start w:val="3"/>
      <w:numFmt w:val="lowerRoman"/>
      <w:lvlText w:val="%5"/>
      <w:lvlJc w:val="left"/>
      <w:pPr>
        <w:tabs>
          <w:tab w:val="num" w:pos="1785"/>
        </w:tabs>
        <w:ind w:left="2142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tabs>
          <w:tab w:val="num" w:pos="2142"/>
        </w:tabs>
        <w:ind w:left="2499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499"/>
        </w:tabs>
        <w:ind w:left="2856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56"/>
        </w:tabs>
        <w:ind w:left="3213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213"/>
        </w:tabs>
        <w:ind w:left="3570" w:hanging="357"/>
      </w:pPr>
      <w:rPr>
        <w:rFonts w:ascii="Wingdings" w:hAnsi="Wingdings" w:hint="default"/>
      </w:rPr>
    </w:lvl>
  </w:abstractNum>
  <w:abstractNum w:abstractNumId="3">
    <w:nsid w:val="05A77D37"/>
    <w:multiLevelType w:val="multilevel"/>
    <w:tmpl w:val="FB44E81A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Restart w:val="0"/>
      <w:lvlText w:val="-"/>
      <w:lvlJc w:val="left"/>
      <w:pPr>
        <w:tabs>
          <w:tab w:val="num" w:pos="714"/>
        </w:tabs>
        <w:ind w:left="714" w:hanging="357"/>
      </w:pPr>
      <w:rPr>
        <w:rFonts w:ascii="Courier New" w:hAnsi="Courier New" w:hint="default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72"/>
        </w:tabs>
        <w:ind w:left="1072" w:hanging="358"/>
      </w:pPr>
      <w:rPr>
        <w:rFonts w:hint="default"/>
      </w:rPr>
    </w:lvl>
    <w:lvl w:ilvl="3">
      <w:start w:val="2"/>
      <w:numFmt w:val="none"/>
      <w:lvlRestart w:val="0"/>
      <w:lvlText w:val="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3"/>
      <w:numFmt w:val="none"/>
      <w:lvlRestart w:val="0"/>
      <w:lvlText w:val="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>
    <w:nsid w:val="09E420D6"/>
    <w:multiLevelType w:val="multilevel"/>
    <w:tmpl w:val="D6FCFA8E"/>
    <w:lvl w:ilvl="0">
      <w:start w:val="1"/>
      <w:numFmt w:val="bullet"/>
      <w:lvlText w:val=""/>
      <w:lvlJc w:val="left"/>
      <w:pPr>
        <w:tabs>
          <w:tab w:val="num" w:pos="357"/>
        </w:tabs>
        <w:ind w:left="357" w:firstLine="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lowerRoman"/>
      <w:lvlText w:val="%3"/>
      <w:lvlJc w:val="left"/>
      <w:pPr>
        <w:ind w:left="1071" w:hanging="357"/>
      </w:pPr>
      <w:rPr>
        <w:rFonts w:hint="default"/>
      </w:rPr>
    </w:lvl>
    <w:lvl w:ilvl="3">
      <w:start w:val="2"/>
      <w:numFmt w:val="lowerRoman"/>
      <w:lvlText w:val="%4"/>
      <w:lvlJc w:val="left"/>
      <w:pPr>
        <w:ind w:left="1428" w:hanging="357"/>
      </w:pPr>
      <w:rPr>
        <w:rFonts w:hint="default"/>
      </w:rPr>
    </w:lvl>
    <w:lvl w:ilvl="4">
      <w:start w:val="3"/>
      <w:numFmt w:val="lowerRoman"/>
      <w:lvlText w:val="%5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5">
    <w:nsid w:val="0C927F77"/>
    <w:multiLevelType w:val="multilevel"/>
    <w:tmpl w:val="897852F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lowerLetter"/>
      <w:lvlText w:val="%2"/>
      <w:lvlJc w:val="left"/>
      <w:pPr>
        <w:tabs>
          <w:tab w:val="num" w:pos="851"/>
        </w:tabs>
        <w:ind w:left="851" w:hanging="426"/>
      </w:pPr>
    </w:lvl>
    <w:lvl w:ilvl="2">
      <w:start w:val="1"/>
      <w:numFmt w:val="lowerRoman"/>
      <w:lvlText w:val="%3"/>
      <w:lvlJc w:val="left"/>
      <w:pPr>
        <w:tabs>
          <w:tab w:val="num" w:pos="1571"/>
        </w:tabs>
        <w:ind w:left="1276" w:hanging="425"/>
      </w:pPr>
    </w:lvl>
    <w:lvl w:ilvl="3">
      <w:start w:val="1"/>
      <w:numFmt w:val="decimal"/>
      <w:lvlText w:val="%4"/>
      <w:lvlJc w:val="left"/>
      <w:pPr>
        <w:tabs>
          <w:tab w:val="num" w:pos="2126"/>
        </w:tabs>
        <w:ind w:left="2126" w:hanging="425"/>
      </w:pPr>
      <w:rPr>
        <w:b w:val="0"/>
        <w:i/>
      </w:rPr>
    </w:lvl>
    <w:lvl w:ilvl="4">
      <w:start w:val="1"/>
      <w:numFmt w:val="lowerLetter"/>
      <w:lvlText w:val="%5"/>
      <w:lvlJc w:val="left"/>
      <w:pPr>
        <w:tabs>
          <w:tab w:val="num" w:pos="2835"/>
        </w:tabs>
        <w:ind w:left="2835" w:hanging="567"/>
      </w:pPr>
      <w:rPr>
        <w:b w:val="0"/>
        <w:i/>
      </w:rPr>
    </w:lvl>
    <w:lvl w:ilvl="5">
      <w:start w:val="1"/>
      <w:numFmt w:val="lowerRoman"/>
      <w:lvlText w:val="%6"/>
      <w:lvlJc w:val="left"/>
      <w:pPr>
        <w:tabs>
          <w:tab w:val="num" w:pos="3402"/>
        </w:tabs>
        <w:ind w:left="3402" w:hanging="567"/>
      </w:pPr>
      <w:rPr>
        <w:b w:val="0"/>
        <w:i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6">
    <w:nsid w:val="23051CDD"/>
    <w:multiLevelType w:val="hybridMultilevel"/>
    <w:tmpl w:val="FBEC45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572803"/>
    <w:multiLevelType w:val="multilevel"/>
    <w:tmpl w:val="9F1441DC"/>
    <w:lvl w:ilvl="0">
      <w:start w:val="1"/>
      <w:numFmt w:val="bullet"/>
      <w:pStyle w:val="VPBulletsbody-againstmargin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Restart w:val="0"/>
      <w:lvlText w:val="-"/>
      <w:lvlJc w:val="left"/>
      <w:pPr>
        <w:tabs>
          <w:tab w:val="num" w:pos="714"/>
        </w:tabs>
        <w:ind w:left="714" w:hanging="357"/>
      </w:pPr>
      <w:rPr>
        <w:rFonts w:ascii="Courier New" w:hAnsi="Courier New" w:hint="default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2"/>
      <w:numFmt w:val="none"/>
      <w:lvlRestart w:val="0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3"/>
      <w:numFmt w:val="none"/>
      <w:lvlRestart w:val="0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35EA0C53"/>
    <w:multiLevelType w:val="multilevel"/>
    <w:tmpl w:val="FFB08EF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785"/>
        </w:tabs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>
    <w:nsid w:val="3CB80C95"/>
    <w:multiLevelType w:val="multilevel"/>
    <w:tmpl w:val="84D6A60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lowerLetter"/>
      <w:lvlText w:val="%2"/>
      <w:lvlJc w:val="left"/>
      <w:pPr>
        <w:tabs>
          <w:tab w:val="num" w:pos="851"/>
        </w:tabs>
        <w:ind w:left="851" w:hanging="426"/>
      </w:pPr>
    </w:lvl>
    <w:lvl w:ilvl="2">
      <w:start w:val="1"/>
      <w:numFmt w:val="lowerRoman"/>
      <w:lvlText w:val="%3"/>
      <w:lvlJc w:val="left"/>
      <w:pPr>
        <w:tabs>
          <w:tab w:val="num" w:pos="1571"/>
        </w:tabs>
        <w:ind w:left="1276" w:hanging="425"/>
      </w:pPr>
    </w:lvl>
    <w:lvl w:ilvl="3">
      <w:start w:val="1"/>
      <w:numFmt w:val="decimal"/>
      <w:lvlText w:val="%4"/>
      <w:lvlJc w:val="left"/>
      <w:pPr>
        <w:tabs>
          <w:tab w:val="num" w:pos="2268"/>
        </w:tabs>
        <w:ind w:left="2268" w:hanging="567"/>
      </w:pPr>
      <w:rPr>
        <w:b w:val="0"/>
        <w:i/>
      </w:rPr>
    </w:lvl>
    <w:lvl w:ilvl="4">
      <w:start w:val="1"/>
      <w:numFmt w:val="lowerLetter"/>
      <w:lvlText w:val="%5"/>
      <w:lvlJc w:val="left"/>
      <w:pPr>
        <w:tabs>
          <w:tab w:val="num" w:pos="2835"/>
        </w:tabs>
        <w:ind w:left="2835" w:hanging="567"/>
      </w:pPr>
      <w:rPr>
        <w:b w:val="0"/>
        <w:i/>
      </w:rPr>
    </w:lvl>
    <w:lvl w:ilvl="5">
      <w:start w:val="1"/>
      <w:numFmt w:val="lowerRoman"/>
      <w:lvlText w:val="%6"/>
      <w:lvlJc w:val="left"/>
      <w:pPr>
        <w:tabs>
          <w:tab w:val="num" w:pos="3402"/>
        </w:tabs>
        <w:ind w:left="3402" w:hanging="567"/>
      </w:pPr>
      <w:rPr>
        <w:b w:val="0"/>
        <w:i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0">
    <w:nsid w:val="44872CC5"/>
    <w:multiLevelType w:val="multilevel"/>
    <w:tmpl w:val="4506677A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Restart w:val="0"/>
      <w:lvlText w:val="-"/>
      <w:lvlJc w:val="left"/>
      <w:pPr>
        <w:tabs>
          <w:tab w:val="num" w:pos="714"/>
        </w:tabs>
        <w:ind w:left="714" w:hanging="357"/>
      </w:pPr>
      <w:rPr>
        <w:rFonts w:ascii="Courier New" w:hAnsi="Courier New" w:hint="default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2"/>
      <w:numFmt w:val="none"/>
      <w:lvlText w:val="%4"/>
      <w:lvlJc w:val="left"/>
      <w:pPr>
        <w:tabs>
          <w:tab w:val="num" w:pos="1428"/>
        </w:tabs>
        <w:ind w:left="1428" w:hanging="357"/>
      </w:pPr>
      <w:rPr>
        <w:rFonts w:hint="default"/>
      </w:rPr>
    </w:lvl>
    <w:lvl w:ilvl="4">
      <w:start w:val="3"/>
      <w:numFmt w:val="none"/>
      <w:lvlRestart w:val="0"/>
      <w:lvlText w:val="%5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11">
    <w:nsid w:val="45E10515"/>
    <w:multiLevelType w:val="multilevel"/>
    <w:tmpl w:val="7A82425E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lowerRoman"/>
      <w:lvlText w:val="%3"/>
      <w:lvlJc w:val="left"/>
      <w:pPr>
        <w:ind w:left="1071" w:hanging="357"/>
      </w:pPr>
      <w:rPr>
        <w:rFonts w:hint="default"/>
      </w:rPr>
    </w:lvl>
    <w:lvl w:ilvl="3">
      <w:start w:val="2"/>
      <w:numFmt w:val="lowerRoman"/>
      <w:lvlText w:val="%4"/>
      <w:lvlJc w:val="left"/>
      <w:pPr>
        <w:ind w:left="1428" w:hanging="357"/>
      </w:pPr>
      <w:rPr>
        <w:rFonts w:hint="default"/>
      </w:rPr>
    </w:lvl>
    <w:lvl w:ilvl="4">
      <w:start w:val="3"/>
      <w:numFmt w:val="lowerRoman"/>
      <w:lvlText w:val="%5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12">
    <w:nsid w:val="46C1215C"/>
    <w:multiLevelType w:val="multilevel"/>
    <w:tmpl w:val="A1E0C16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lowerLetter"/>
      <w:lvlText w:val="%3)"/>
      <w:lvlJc w:val="left"/>
      <w:pPr>
        <w:ind w:left="851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284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284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284" w:firstLine="0"/>
      </w:pPr>
      <w:rPr>
        <w:rFonts w:hint="default"/>
      </w:rPr>
    </w:lvl>
  </w:abstractNum>
  <w:abstractNum w:abstractNumId="13">
    <w:nsid w:val="475B38B3"/>
    <w:multiLevelType w:val="multilevel"/>
    <w:tmpl w:val="1C880FD4"/>
    <w:lvl w:ilvl="0">
      <w:start w:val="1"/>
      <w:numFmt w:val="bullet"/>
      <w:lvlText w:val=""/>
      <w:lvlJc w:val="left"/>
      <w:pPr>
        <w:tabs>
          <w:tab w:val="num" w:pos="357"/>
        </w:tabs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072" w:hanging="358"/>
      </w:pPr>
      <w:rPr>
        <w:rFonts w:ascii="Courier New" w:hAnsi="Courier New" w:hint="default"/>
      </w:rPr>
    </w:lvl>
    <w:lvl w:ilvl="2">
      <w:start w:val="1"/>
      <w:numFmt w:val="lowerRoman"/>
      <w:lvlText w:val="%3"/>
      <w:lvlJc w:val="left"/>
      <w:pPr>
        <w:ind w:left="1429" w:hanging="357"/>
      </w:pPr>
      <w:rPr>
        <w:rFonts w:hint="default"/>
      </w:rPr>
    </w:lvl>
    <w:lvl w:ilvl="3">
      <w:start w:val="2"/>
      <w:numFmt w:val="none"/>
      <w:lvlText w:val="%4"/>
      <w:lvlJc w:val="left"/>
      <w:pPr>
        <w:ind w:left="357" w:firstLine="0"/>
      </w:pPr>
      <w:rPr>
        <w:rFonts w:hint="default"/>
      </w:rPr>
    </w:lvl>
    <w:lvl w:ilvl="4">
      <w:start w:val="3"/>
      <w:numFmt w:val="none"/>
      <w:lvlText w:val="%5"/>
      <w:lvlJc w:val="left"/>
      <w:pPr>
        <w:ind w:left="357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57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5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5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57" w:firstLine="0"/>
      </w:pPr>
      <w:rPr>
        <w:rFonts w:hint="default"/>
      </w:rPr>
    </w:lvl>
  </w:abstractNum>
  <w:abstractNum w:abstractNumId="14">
    <w:nsid w:val="4B071A09"/>
    <w:multiLevelType w:val="multilevel"/>
    <w:tmpl w:val="7D0C98D6"/>
    <w:lvl w:ilvl="0">
      <w:start w:val="1"/>
      <w:numFmt w:val="bullet"/>
      <w:pStyle w:val="VPBulletsbody-indented"/>
      <w:lvlText w:val=""/>
      <w:lvlJc w:val="left"/>
      <w:pPr>
        <w:tabs>
          <w:tab w:val="num" w:pos="357"/>
        </w:tabs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072" w:hanging="358"/>
      </w:pPr>
      <w:rPr>
        <w:rFonts w:ascii="Courier New" w:hAnsi="Courier New" w:hint="default"/>
      </w:rPr>
    </w:lvl>
    <w:lvl w:ilvl="2">
      <w:start w:val="1"/>
      <w:numFmt w:val="lowerRoman"/>
      <w:lvlText w:val="%3"/>
      <w:lvlJc w:val="left"/>
      <w:pPr>
        <w:ind w:left="1429" w:hanging="357"/>
      </w:pPr>
      <w:rPr>
        <w:rFonts w:hint="default"/>
      </w:rPr>
    </w:lvl>
    <w:lvl w:ilvl="3">
      <w:start w:val="2"/>
      <w:numFmt w:val="none"/>
      <w:lvlText w:val="%4"/>
      <w:lvlJc w:val="left"/>
      <w:pPr>
        <w:ind w:left="357" w:firstLine="0"/>
      </w:pPr>
      <w:rPr>
        <w:rFonts w:hint="default"/>
      </w:rPr>
    </w:lvl>
    <w:lvl w:ilvl="4">
      <w:start w:val="3"/>
      <w:numFmt w:val="none"/>
      <w:lvlText w:val="%5"/>
      <w:lvlJc w:val="left"/>
      <w:pPr>
        <w:ind w:left="357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57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5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5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57" w:firstLine="0"/>
      </w:pPr>
      <w:rPr>
        <w:rFonts w:hint="default"/>
      </w:rPr>
    </w:lvl>
  </w:abstractNum>
  <w:abstractNum w:abstractNumId="15">
    <w:nsid w:val="558E60C6"/>
    <w:multiLevelType w:val="hybridMultilevel"/>
    <w:tmpl w:val="D2D265B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EF5C64"/>
    <w:multiLevelType w:val="multilevel"/>
    <w:tmpl w:val="D800F39C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lowerRoman"/>
      <w:lvlText w:val="%3"/>
      <w:lvlJc w:val="left"/>
      <w:pPr>
        <w:ind w:left="1071" w:hanging="357"/>
      </w:pPr>
      <w:rPr>
        <w:rFonts w:hint="default"/>
      </w:rPr>
    </w:lvl>
    <w:lvl w:ilvl="3">
      <w:start w:val="2"/>
      <w:numFmt w:val="lowerRoman"/>
      <w:lvlText w:val="%4"/>
      <w:lvlJc w:val="left"/>
      <w:pPr>
        <w:ind w:left="1428" w:hanging="357"/>
      </w:pPr>
      <w:rPr>
        <w:rFonts w:hint="default"/>
      </w:rPr>
    </w:lvl>
    <w:lvl w:ilvl="4">
      <w:start w:val="3"/>
      <w:numFmt w:val="lowerRoman"/>
      <w:lvlText w:val="%5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17">
    <w:nsid w:val="58B85F0E"/>
    <w:multiLevelType w:val="multilevel"/>
    <w:tmpl w:val="832493C4"/>
    <w:lvl w:ilvl="0">
      <w:start w:val="1"/>
      <w:numFmt w:val="bullet"/>
      <w:lvlText w:val=""/>
      <w:lvlJc w:val="left"/>
      <w:pPr>
        <w:tabs>
          <w:tab w:val="num" w:pos="357"/>
        </w:tabs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714"/>
        </w:tabs>
        <w:ind w:left="1071" w:hanging="357"/>
      </w:pPr>
      <w:rPr>
        <w:rFonts w:ascii="Courier New" w:hAnsi="Courier New" w:hint="default"/>
      </w:rPr>
    </w:lvl>
    <w:lvl w:ilvl="2">
      <w:start w:val="1"/>
      <w:numFmt w:val="lowerRoman"/>
      <w:lvlText w:val="%3"/>
      <w:lvlJc w:val="left"/>
      <w:pPr>
        <w:tabs>
          <w:tab w:val="num" w:pos="1071"/>
        </w:tabs>
        <w:ind w:left="1428" w:hanging="357"/>
      </w:pPr>
      <w:rPr>
        <w:rFonts w:hint="default"/>
      </w:rPr>
    </w:lvl>
    <w:lvl w:ilvl="3">
      <w:start w:val="2"/>
      <w:numFmt w:val="lowerRoman"/>
      <w:lvlText w:val="%4"/>
      <w:lvlJc w:val="left"/>
      <w:pPr>
        <w:tabs>
          <w:tab w:val="num" w:pos="1428"/>
        </w:tabs>
        <w:ind w:left="1785" w:hanging="357"/>
      </w:pPr>
      <w:rPr>
        <w:rFonts w:hint="default"/>
      </w:rPr>
    </w:lvl>
    <w:lvl w:ilvl="4">
      <w:start w:val="3"/>
      <w:numFmt w:val="lowerRoman"/>
      <w:lvlText w:val="%5"/>
      <w:lvlJc w:val="left"/>
      <w:pPr>
        <w:tabs>
          <w:tab w:val="num" w:pos="1785"/>
        </w:tabs>
        <w:ind w:left="2142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tabs>
          <w:tab w:val="num" w:pos="2142"/>
        </w:tabs>
        <w:ind w:left="2499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499"/>
        </w:tabs>
        <w:ind w:left="2856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56"/>
        </w:tabs>
        <w:ind w:left="3213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213"/>
        </w:tabs>
        <w:ind w:left="3570" w:hanging="357"/>
      </w:pPr>
      <w:rPr>
        <w:rFonts w:ascii="Wingdings" w:hAnsi="Wingdings" w:hint="default"/>
      </w:rPr>
    </w:lvl>
  </w:abstractNum>
  <w:abstractNum w:abstractNumId="18">
    <w:nsid w:val="58F033F4"/>
    <w:multiLevelType w:val="multilevel"/>
    <w:tmpl w:val="D800F39C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lowerRoman"/>
      <w:lvlText w:val="%3"/>
      <w:lvlJc w:val="left"/>
      <w:pPr>
        <w:ind w:left="1071" w:hanging="357"/>
      </w:pPr>
      <w:rPr>
        <w:rFonts w:hint="default"/>
      </w:rPr>
    </w:lvl>
    <w:lvl w:ilvl="3">
      <w:start w:val="2"/>
      <w:numFmt w:val="lowerRoman"/>
      <w:lvlText w:val="%4"/>
      <w:lvlJc w:val="left"/>
      <w:pPr>
        <w:ind w:left="1428" w:hanging="357"/>
      </w:pPr>
      <w:rPr>
        <w:rFonts w:hint="default"/>
      </w:rPr>
    </w:lvl>
    <w:lvl w:ilvl="4">
      <w:start w:val="3"/>
      <w:numFmt w:val="lowerRoman"/>
      <w:lvlText w:val="%5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19">
    <w:nsid w:val="5D624CFB"/>
    <w:multiLevelType w:val="multilevel"/>
    <w:tmpl w:val="03703AEE"/>
    <w:lvl w:ilvl="0">
      <w:start w:val="1"/>
      <w:numFmt w:val="bullet"/>
      <w:pStyle w:val="VPSchedulebullets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lowerLetter"/>
      <w:lvlText w:val="%3"/>
      <w:lvlJc w:val="left"/>
      <w:pPr>
        <w:ind w:left="851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284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284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284" w:firstLine="0"/>
      </w:pPr>
      <w:rPr>
        <w:rFonts w:hint="default"/>
      </w:rPr>
    </w:lvl>
  </w:abstractNum>
  <w:abstractNum w:abstractNumId="20">
    <w:nsid w:val="5E4A0614"/>
    <w:multiLevelType w:val="singleLevel"/>
    <w:tmpl w:val="E08634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2A5259E"/>
    <w:multiLevelType w:val="multilevel"/>
    <w:tmpl w:val="E77E58BC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lowerRoman"/>
      <w:lvlText w:val="%3"/>
      <w:lvlJc w:val="left"/>
      <w:pPr>
        <w:ind w:left="1071" w:hanging="357"/>
      </w:pPr>
      <w:rPr>
        <w:rFonts w:hint="default"/>
      </w:rPr>
    </w:lvl>
    <w:lvl w:ilvl="3">
      <w:start w:val="2"/>
      <w:numFmt w:val="lowerRoman"/>
      <w:lvlText w:val="%4"/>
      <w:lvlJc w:val="left"/>
      <w:pPr>
        <w:ind w:left="1428" w:hanging="357"/>
      </w:pPr>
      <w:rPr>
        <w:rFonts w:hint="default"/>
      </w:rPr>
    </w:lvl>
    <w:lvl w:ilvl="4">
      <w:start w:val="3"/>
      <w:numFmt w:val="lowerRoman"/>
      <w:lvlText w:val="%5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22">
    <w:nsid w:val="69F51CE9"/>
    <w:multiLevelType w:val="multilevel"/>
    <w:tmpl w:val="6EAC2F0A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Restart w:val="0"/>
      <w:lvlText w:val="-"/>
      <w:lvlJc w:val="left"/>
      <w:pPr>
        <w:tabs>
          <w:tab w:val="num" w:pos="714"/>
        </w:tabs>
        <w:ind w:left="714" w:hanging="357"/>
      </w:pPr>
      <w:rPr>
        <w:rFonts w:ascii="Courier New" w:hAnsi="Courier New" w:hint="default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72"/>
        </w:tabs>
        <w:ind w:left="1071" w:hanging="357"/>
      </w:pPr>
      <w:rPr>
        <w:rFonts w:hint="default"/>
      </w:rPr>
    </w:lvl>
    <w:lvl w:ilvl="3">
      <w:start w:val="2"/>
      <w:numFmt w:val="lowerRoman"/>
      <w:lvlRestart w:val="0"/>
      <w:lvlText w:val="%4"/>
      <w:lvlJc w:val="left"/>
      <w:pPr>
        <w:tabs>
          <w:tab w:val="num" w:pos="1429"/>
        </w:tabs>
        <w:ind w:left="1428" w:hanging="357"/>
      </w:pPr>
      <w:rPr>
        <w:rFonts w:hint="default"/>
      </w:rPr>
    </w:lvl>
    <w:lvl w:ilvl="4">
      <w:start w:val="3"/>
      <w:numFmt w:val="lowerRoman"/>
      <w:lvlRestart w:val="0"/>
      <w:lvlText w:val="%5"/>
      <w:lvlJc w:val="left"/>
      <w:pPr>
        <w:tabs>
          <w:tab w:val="num" w:pos="1786"/>
        </w:tabs>
        <w:ind w:left="1785" w:hanging="357"/>
      </w:pPr>
      <w:rPr>
        <w:rFonts w:hint="default"/>
      </w:rPr>
    </w:lvl>
    <w:lvl w:ilvl="5">
      <w:start w:val="1"/>
      <w:numFmt w:val="bullet"/>
      <w:lvlRestart w:val="0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Restart w:val="0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Restart w:val="0"/>
      <w:lvlText w:val="o"/>
      <w:lvlJc w:val="left"/>
      <w:pPr>
        <w:ind w:left="2856" w:hanging="357"/>
      </w:pPr>
      <w:rPr>
        <w:rFonts w:ascii="Courier New" w:hAnsi="Courier New" w:hint="default"/>
      </w:rPr>
    </w:lvl>
    <w:lvl w:ilvl="8">
      <w:start w:val="1"/>
      <w:numFmt w:val="bullet"/>
      <w:lvlRestart w:val="0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23">
    <w:nsid w:val="6F1962FB"/>
    <w:multiLevelType w:val="hybridMultilevel"/>
    <w:tmpl w:val="F7145DCA"/>
    <w:lvl w:ilvl="0" w:tplc="AE7E7714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  <w:sz w:val="22"/>
      </w:rPr>
    </w:lvl>
    <w:lvl w:ilvl="1" w:tplc="08090003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24">
    <w:nsid w:val="740F2DFE"/>
    <w:multiLevelType w:val="hybridMultilevel"/>
    <w:tmpl w:val="F5CC1AEE"/>
    <w:lvl w:ilvl="0" w:tplc="AB88F9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60634E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6E4190"/>
    <w:multiLevelType w:val="multilevel"/>
    <w:tmpl w:val="B43AB6B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785"/>
        </w:tabs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6">
    <w:nsid w:val="7E555DF8"/>
    <w:multiLevelType w:val="multilevel"/>
    <w:tmpl w:val="D800F39C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lowerRoman"/>
      <w:lvlText w:val="%3"/>
      <w:lvlJc w:val="left"/>
      <w:pPr>
        <w:ind w:left="1071" w:hanging="357"/>
      </w:pPr>
      <w:rPr>
        <w:rFonts w:hint="default"/>
      </w:rPr>
    </w:lvl>
    <w:lvl w:ilvl="3">
      <w:start w:val="2"/>
      <w:numFmt w:val="lowerRoman"/>
      <w:lvlText w:val="%4"/>
      <w:lvlJc w:val="left"/>
      <w:pPr>
        <w:ind w:left="1428" w:hanging="357"/>
      </w:pPr>
      <w:rPr>
        <w:rFonts w:hint="default"/>
      </w:rPr>
    </w:lvl>
    <w:lvl w:ilvl="4">
      <w:start w:val="3"/>
      <w:numFmt w:val="lowerRoman"/>
      <w:lvlText w:val="%5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27">
    <w:nsid w:val="7FFC308B"/>
    <w:multiLevelType w:val="multilevel"/>
    <w:tmpl w:val="E77E58BC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lowerRoman"/>
      <w:lvlText w:val="%3"/>
      <w:lvlJc w:val="left"/>
      <w:pPr>
        <w:ind w:left="1071" w:hanging="357"/>
      </w:pPr>
      <w:rPr>
        <w:rFonts w:hint="default"/>
      </w:rPr>
    </w:lvl>
    <w:lvl w:ilvl="3">
      <w:start w:val="2"/>
      <w:numFmt w:val="lowerRoman"/>
      <w:lvlText w:val="%4"/>
      <w:lvlJc w:val="left"/>
      <w:pPr>
        <w:ind w:left="1428" w:hanging="357"/>
      </w:pPr>
      <w:rPr>
        <w:rFonts w:hint="default"/>
      </w:rPr>
    </w:lvl>
    <w:lvl w:ilvl="4">
      <w:start w:val="3"/>
      <w:numFmt w:val="lowerRoman"/>
      <w:lvlText w:val="%5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8"/>
  </w:num>
  <w:num w:numId="4">
    <w:abstractNumId w:val="5"/>
  </w:num>
  <w:num w:numId="5">
    <w:abstractNumId w:val="25"/>
  </w:num>
  <w:num w:numId="6">
    <w:abstractNumId w:val="9"/>
  </w:num>
  <w:num w:numId="7">
    <w:abstractNumId w:val="23"/>
  </w:num>
  <w:num w:numId="8">
    <w:abstractNumId w:val="1"/>
  </w:num>
  <w:num w:numId="9">
    <w:abstractNumId w:val="16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7"/>
  </w:num>
  <w:num w:numId="13">
    <w:abstractNumId w:val="18"/>
  </w:num>
  <w:num w:numId="14">
    <w:abstractNumId w:val="26"/>
  </w:num>
  <w:num w:numId="15">
    <w:abstractNumId w:val="4"/>
  </w:num>
  <w:num w:numId="16">
    <w:abstractNumId w:val="17"/>
  </w:num>
  <w:num w:numId="17">
    <w:abstractNumId w:val="2"/>
  </w:num>
  <w:num w:numId="18">
    <w:abstractNumId w:val="21"/>
  </w:num>
  <w:num w:numId="19">
    <w:abstractNumId w:val="22"/>
  </w:num>
  <w:num w:numId="20">
    <w:abstractNumId w:val="10"/>
  </w:num>
  <w:num w:numId="21">
    <w:abstractNumId w:val="3"/>
  </w:num>
  <w:num w:numId="22">
    <w:abstractNumId w:val="7"/>
  </w:num>
  <w:num w:numId="23">
    <w:abstractNumId w:val="13"/>
  </w:num>
  <w:num w:numId="24">
    <w:abstractNumId w:val="24"/>
  </w:num>
  <w:num w:numId="25">
    <w:abstractNumId w:val="14"/>
  </w:num>
  <w:num w:numId="26">
    <w:abstractNumId w:val="12"/>
  </w:num>
  <w:num w:numId="27">
    <w:abstractNumId w:val="19"/>
  </w:num>
  <w:num w:numId="28">
    <w:abstractNumId w:val="6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attachedTemplate r:id="rId1"/>
  <w:stylePaneFormatFilter w:val="37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66461"/>
    <w:rsid w:val="0001787B"/>
    <w:rsid w:val="00017953"/>
    <w:rsid w:val="00027FC5"/>
    <w:rsid w:val="0003223B"/>
    <w:rsid w:val="00046059"/>
    <w:rsid w:val="000478E4"/>
    <w:rsid w:val="00047E2A"/>
    <w:rsid w:val="00057392"/>
    <w:rsid w:val="0007554D"/>
    <w:rsid w:val="00096CF5"/>
    <w:rsid w:val="000B771A"/>
    <w:rsid w:val="000D2EBA"/>
    <w:rsid w:val="000D6CC8"/>
    <w:rsid w:val="000E51E4"/>
    <w:rsid w:val="00100CC1"/>
    <w:rsid w:val="00101A30"/>
    <w:rsid w:val="00112223"/>
    <w:rsid w:val="00122154"/>
    <w:rsid w:val="001257E2"/>
    <w:rsid w:val="00126BFC"/>
    <w:rsid w:val="00150EAB"/>
    <w:rsid w:val="00151F35"/>
    <w:rsid w:val="001578C7"/>
    <w:rsid w:val="0016202D"/>
    <w:rsid w:val="001729AB"/>
    <w:rsid w:val="001754D7"/>
    <w:rsid w:val="00185803"/>
    <w:rsid w:val="00192F59"/>
    <w:rsid w:val="00197E3F"/>
    <w:rsid w:val="001B6DE1"/>
    <w:rsid w:val="001B6F6E"/>
    <w:rsid w:val="001C29D2"/>
    <w:rsid w:val="001C7D48"/>
    <w:rsid w:val="001D73E2"/>
    <w:rsid w:val="001E1733"/>
    <w:rsid w:val="001E1BCB"/>
    <w:rsid w:val="001E521E"/>
    <w:rsid w:val="001F4B19"/>
    <w:rsid w:val="001F515B"/>
    <w:rsid w:val="001F720B"/>
    <w:rsid w:val="00202445"/>
    <w:rsid w:val="0020313D"/>
    <w:rsid w:val="00215553"/>
    <w:rsid w:val="00223FB5"/>
    <w:rsid w:val="002250FA"/>
    <w:rsid w:val="002261EF"/>
    <w:rsid w:val="00237852"/>
    <w:rsid w:val="0024297B"/>
    <w:rsid w:val="00255DF0"/>
    <w:rsid w:val="002A0559"/>
    <w:rsid w:val="002A4AD8"/>
    <w:rsid w:val="002B7AA3"/>
    <w:rsid w:val="002C4DB2"/>
    <w:rsid w:val="002D0805"/>
    <w:rsid w:val="002D0A92"/>
    <w:rsid w:val="002D220A"/>
    <w:rsid w:val="002E5928"/>
    <w:rsid w:val="002F178F"/>
    <w:rsid w:val="00303F8E"/>
    <w:rsid w:val="003211B0"/>
    <w:rsid w:val="00323D5D"/>
    <w:rsid w:val="003304A5"/>
    <w:rsid w:val="003341BF"/>
    <w:rsid w:val="003378EF"/>
    <w:rsid w:val="003515D8"/>
    <w:rsid w:val="003524AB"/>
    <w:rsid w:val="0036540D"/>
    <w:rsid w:val="00367A4A"/>
    <w:rsid w:val="00373A75"/>
    <w:rsid w:val="00376CCD"/>
    <w:rsid w:val="00385226"/>
    <w:rsid w:val="003B5208"/>
    <w:rsid w:val="003B6144"/>
    <w:rsid w:val="003B7341"/>
    <w:rsid w:val="003D30DC"/>
    <w:rsid w:val="003D3EE3"/>
    <w:rsid w:val="003D5785"/>
    <w:rsid w:val="003D6F1D"/>
    <w:rsid w:val="003E653C"/>
    <w:rsid w:val="003E7B4D"/>
    <w:rsid w:val="003F6629"/>
    <w:rsid w:val="0040348F"/>
    <w:rsid w:val="0040409F"/>
    <w:rsid w:val="00406D64"/>
    <w:rsid w:val="004079F7"/>
    <w:rsid w:val="0041044E"/>
    <w:rsid w:val="004121A2"/>
    <w:rsid w:val="004153A7"/>
    <w:rsid w:val="004959A5"/>
    <w:rsid w:val="004B2C4E"/>
    <w:rsid w:val="004B6469"/>
    <w:rsid w:val="004D4C5E"/>
    <w:rsid w:val="004D4FAF"/>
    <w:rsid w:val="004D736C"/>
    <w:rsid w:val="004E0ADB"/>
    <w:rsid w:val="00515294"/>
    <w:rsid w:val="00521212"/>
    <w:rsid w:val="005225E1"/>
    <w:rsid w:val="00544A2A"/>
    <w:rsid w:val="00567F19"/>
    <w:rsid w:val="00582991"/>
    <w:rsid w:val="00592723"/>
    <w:rsid w:val="005957E0"/>
    <w:rsid w:val="005A2D22"/>
    <w:rsid w:val="005C3132"/>
    <w:rsid w:val="005C32B0"/>
    <w:rsid w:val="005D1372"/>
    <w:rsid w:val="005F0895"/>
    <w:rsid w:val="006045FA"/>
    <w:rsid w:val="00604F41"/>
    <w:rsid w:val="006365C4"/>
    <w:rsid w:val="00642B78"/>
    <w:rsid w:val="00656F4A"/>
    <w:rsid w:val="00672689"/>
    <w:rsid w:val="006864DD"/>
    <w:rsid w:val="00687F34"/>
    <w:rsid w:val="006A5009"/>
    <w:rsid w:val="006B74B5"/>
    <w:rsid w:val="006C4385"/>
    <w:rsid w:val="006C5C65"/>
    <w:rsid w:val="006C5D0E"/>
    <w:rsid w:val="006C5D9A"/>
    <w:rsid w:val="006E4F17"/>
    <w:rsid w:val="006E7BF8"/>
    <w:rsid w:val="006F5644"/>
    <w:rsid w:val="006F66D2"/>
    <w:rsid w:val="00717DAB"/>
    <w:rsid w:val="00724E3D"/>
    <w:rsid w:val="00727A91"/>
    <w:rsid w:val="00734175"/>
    <w:rsid w:val="007534F7"/>
    <w:rsid w:val="007669E1"/>
    <w:rsid w:val="00770BBF"/>
    <w:rsid w:val="00777DC7"/>
    <w:rsid w:val="0079504D"/>
    <w:rsid w:val="00795509"/>
    <w:rsid w:val="007A69E7"/>
    <w:rsid w:val="007C7D07"/>
    <w:rsid w:val="007D3015"/>
    <w:rsid w:val="007D318B"/>
    <w:rsid w:val="007D672C"/>
    <w:rsid w:val="007E15BF"/>
    <w:rsid w:val="007F08F8"/>
    <w:rsid w:val="00805571"/>
    <w:rsid w:val="00810455"/>
    <w:rsid w:val="00811D80"/>
    <w:rsid w:val="00823836"/>
    <w:rsid w:val="008259E8"/>
    <w:rsid w:val="008263FB"/>
    <w:rsid w:val="0082757D"/>
    <w:rsid w:val="00833535"/>
    <w:rsid w:val="0087060A"/>
    <w:rsid w:val="0087118D"/>
    <w:rsid w:val="00892B3E"/>
    <w:rsid w:val="008A2212"/>
    <w:rsid w:val="008A4D0D"/>
    <w:rsid w:val="008C347B"/>
    <w:rsid w:val="008C6144"/>
    <w:rsid w:val="008D3580"/>
    <w:rsid w:val="008F0E31"/>
    <w:rsid w:val="008F3DC9"/>
    <w:rsid w:val="008F5C8E"/>
    <w:rsid w:val="00913C41"/>
    <w:rsid w:val="00913DC3"/>
    <w:rsid w:val="0093374F"/>
    <w:rsid w:val="00951BCC"/>
    <w:rsid w:val="00967D30"/>
    <w:rsid w:val="00971DED"/>
    <w:rsid w:val="00994BE6"/>
    <w:rsid w:val="009A709A"/>
    <w:rsid w:val="009C7854"/>
    <w:rsid w:val="009C7F64"/>
    <w:rsid w:val="009D321C"/>
    <w:rsid w:val="009D5472"/>
    <w:rsid w:val="009D737C"/>
    <w:rsid w:val="009E16D5"/>
    <w:rsid w:val="009E3098"/>
    <w:rsid w:val="009E7333"/>
    <w:rsid w:val="00A01858"/>
    <w:rsid w:val="00A22225"/>
    <w:rsid w:val="00A420AE"/>
    <w:rsid w:val="00A4758B"/>
    <w:rsid w:val="00A50EB8"/>
    <w:rsid w:val="00A52EDE"/>
    <w:rsid w:val="00A62579"/>
    <w:rsid w:val="00A94371"/>
    <w:rsid w:val="00A94916"/>
    <w:rsid w:val="00AA6C65"/>
    <w:rsid w:val="00AC3FAB"/>
    <w:rsid w:val="00AD61D9"/>
    <w:rsid w:val="00AD7E75"/>
    <w:rsid w:val="00AE259E"/>
    <w:rsid w:val="00B063FC"/>
    <w:rsid w:val="00B20D2F"/>
    <w:rsid w:val="00B24024"/>
    <w:rsid w:val="00B320A2"/>
    <w:rsid w:val="00B3369A"/>
    <w:rsid w:val="00B53F81"/>
    <w:rsid w:val="00B54152"/>
    <w:rsid w:val="00B95F82"/>
    <w:rsid w:val="00BA0D1E"/>
    <w:rsid w:val="00BA7388"/>
    <w:rsid w:val="00BC6E1E"/>
    <w:rsid w:val="00BF3AA6"/>
    <w:rsid w:val="00C0164D"/>
    <w:rsid w:val="00C05DE1"/>
    <w:rsid w:val="00C1052C"/>
    <w:rsid w:val="00C1131B"/>
    <w:rsid w:val="00C22FA6"/>
    <w:rsid w:val="00C25232"/>
    <w:rsid w:val="00C450E2"/>
    <w:rsid w:val="00C62253"/>
    <w:rsid w:val="00C66508"/>
    <w:rsid w:val="00C678D2"/>
    <w:rsid w:val="00C7380A"/>
    <w:rsid w:val="00C82309"/>
    <w:rsid w:val="00C94F2A"/>
    <w:rsid w:val="00C963A6"/>
    <w:rsid w:val="00CA2937"/>
    <w:rsid w:val="00CB5919"/>
    <w:rsid w:val="00CB5956"/>
    <w:rsid w:val="00CE6E85"/>
    <w:rsid w:val="00D06F60"/>
    <w:rsid w:val="00D11B8E"/>
    <w:rsid w:val="00D453D2"/>
    <w:rsid w:val="00D47620"/>
    <w:rsid w:val="00D548E8"/>
    <w:rsid w:val="00D6349E"/>
    <w:rsid w:val="00D66461"/>
    <w:rsid w:val="00D77016"/>
    <w:rsid w:val="00D87842"/>
    <w:rsid w:val="00D9132E"/>
    <w:rsid w:val="00DA01D6"/>
    <w:rsid w:val="00DA1B75"/>
    <w:rsid w:val="00DA316B"/>
    <w:rsid w:val="00DB3ED9"/>
    <w:rsid w:val="00DB7266"/>
    <w:rsid w:val="00DC1546"/>
    <w:rsid w:val="00DC4D46"/>
    <w:rsid w:val="00DD23B2"/>
    <w:rsid w:val="00DD7A7A"/>
    <w:rsid w:val="00DE3C2B"/>
    <w:rsid w:val="00DE6941"/>
    <w:rsid w:val="00DF0F1C"/>
    <w:rsid w:val="00E03E80"/>
    <w:rsid w:val="00E053F6"/>
    <w:rsid w:val="00E11814"/>
    <w:rsid w:val="00E11D04"/>
    <w:rsid w:val="00E1652E"/>
    <w:rsid w:val="00E32E7E"/>
    <w:rsid w:val="00E64A05"/>
    <w:rsid w:val="00E84C75"/>
    <w:rsid w:val="00E9258D"/>
    <w:rsid w:val="00EA0947"/>
    <w:rsid w:val="00EA1750"/>
    <w:rsid w:val="00EA5250"/>
    <w:rsid w:val="00EB2BCA"/>
    <w:rsid w:val="00EC2009"/>
    <w:rsid w:val="00EE1B35"/>
    <w:rsid w:val="00EE2D63"/>
    <w:rsid w:val="00EE6E3B"/>
    <w:rsid w:val="00EF0DB0"/>
    <w:rsid w:val="00EF3F66"/>
    <w:rsid w:val="00F05F17"/>
    <w:rsid w:val="00F27C34"/>
    <w:rsid w:val="00F57751"/>
    <w:rsid w:val="00F6222A"/>
    <w:rsid w:val="00F63B74"/>
    <w:rsid w:val="00F65B58"/>
    <w:rsid w:val="00F81BC1"/>
    <w:rsid w:val="00F85E81"/>
    <w:rsid w:val="00F935D9"/>
    <w:rsid w:val="00FB5CF1"/>
    <w:rsid w:val="00FC4C55"/>
    <w:rsid w:val="00FC7DCA"/>
    <w:rsid w:val="00FE7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NZ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/>
    <w:lsdException w:name="heading 2" w:locked="0" w:semiHidden="0" w:uiPriority="9" w:unhideWhenUsed="0" w:qFormat="1"/>
    <w:lsdException w:name="heading 3" w:locked="0" w:semiHidden="0" w:uiPriority="9" w:unhideWhenUsed="0" w:qFormat="1"/>
    <w:lsdException w:name="heading 4" w:locked="0" w:semiHidden="0" w:uiPriority="9" w:unhideWhenUsed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annotation reference" w:locked="0"/>
    <w:lsdException w:name="Title" w:semiHidden="0" w:uiPriority="10" w:unhideWhenUsed="0"/>
    <w:lsdException w:name="Default Paragraph Font" w:locked="0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(Web)" w:locked="0"/>
    <w:lsdException w:name="Normal Table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locked="0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aliases w:val="VP Body general text"/>
    <w:qFormat/>
    <w:rsid w:val="00D548E8"/>
    <w:pPr>
      <w:spacing w:before="120" w:after="120"/>
    </w:pPr>
    <w:rPr>
      <w:rFonts w:asciiTheme="minorHAnsi" w:hAnsiTheme="minorHAnsi"/>
      <w:color w:val="000000" w:themeColor="text1"/>
      <w:sz w:val="24"/>
      <w:szCs w:val="24"/>
      <w:lang w:eastAsia="en-US"/>
    </w:rPr>
  </w:style>
  <w:style w:type="paragraph" w:styleId="Heading1">
    <w:name w:val="heading 1"/>
    <w:aliases w:val="VP Heading 1"/>
    <w:basedOn w:val="Normal"/>
    <w:next w:val="Normal"/>
    <w:rsid w:val="003304A5"/>
    <w:pPr>
      <w:spacing w:before="240" w:after="180"/>
      <w:outlineLvl w:val="0"/>
    </w:pPr>
    <w:rPr>
      <w:rFonts w:ascii="Calibri" w:hAnsi="Calibri"/>
      <w:b/>
      <w:sz w:val="28"/>
      <w:szCs w:val="20"/>
    </w:rPr>
  </w:style>
  <w:style w:type="paragraph" w:styleId="Heading2">
    <w:name w:val="heading 2"/>
    <w:aliases w:val="VP Heading 2"/>
    <w:basedOn w:val="Normal"/>
    <w:next w:val="Normal"/>
    <w:qFormat/>
    <w:rsid w:val="003304A5"/>
    <w:pPr>
      <w:spacing w:before="240" w:after="180"/>
      <w:outlineLvl w:val="1"/>
    </w:pPr>
    <w:rPr>
      <w:rFonts w:ascii="Calibri" w:hAnsi="Calibri"/>
      <w:b/>
      <w:i/>
      <w:szCs w:val="20"/>
    </w:rPr>
  </w:style>
  <w:style w:type="paragraph" w:styleId="Heading3">
    <w:name w:val="heading 3"/>
    <w:aliases w:val="VP Heading 3"/>
    <w:basedOn w:val="Normal"/>
    <w:next w:val="Normal"/>
    <w:qFormat/>
    <w:rsid w:val="003304A5"/>
    <w:pPr>
      <w:spacing w:before="180" w:after="180"/>
      <w:outlineLvl w:val="2"/>
    </w:pPr>
    <w:rPr>
      <w:rFonts w:ascii="Calibri" w:hAnsi="Calibri"/>
      <w:b/>
      <w:szCs w:val="20"/>
    </w:rPr>
  </w:style>
  <w:style w:type="paragraph" w:styleId="Heading4">
    <w:name w:val="heading 4"/>
    <w:aliases w:val="VP Heading 4"/>
    <w:basedOn w:val="Normal"/>
    <w:next w:val="Normal"/>
    <w:rsid w:val="0082757D"/>
    <w:pPr>
      <w:spacing w:before="180" w:after="180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locked/>
    <w:rsid w:val="00197E3F"/>
    <w:rPr>
      <w:sz w:val="16"/>
      <w:szCs w:val="16"/>
    </w:rPr>
  </w:style>
  <w:style w:type="paragraph" w:customStyle="1" w:styleId="VPARBoxedHeading">
    <w:name w:val="VPAR Boxed Heading"/>
    <w:rsid w:val="00B063F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Calibri" w:hAnsi="Calibri"/>
      <w:b/>
      <w:sz w:val="28"/>
      <w:lang w:eastAsia="en-US"/>
    </w:rPr>
  </w:style>
  <w:style w:type="paragraph" w:customStyle="1" w:styleId="VPBodyNumbering">
    <w:name w:val="VP Body Numbering"/>
    <w:basedOn w:val="Normal"/>
    <w:qFormat/>
    <w:rsid w:val="00FB5CF1"/>
    <w:pPr>
      <w:numPr>
        <w:numId w:val="8"/>
      </w:numPr>
    </w:pPr>
  </w:style>
  <w:style w:type="paragraph" w:customStyle="1" w:styleId="VPAELBannerAfter8pt">
    <w:name w:val="VP AE &amp; L Banner + After:  8 pt"/>
    <w:basedOn w:val="Normal"/>
    <w:rsid w:val="006C4385"/>
    <w:pPr>
      <w:keepNext/>
      <w:pBdr>
        <w:top w:val="single" w:sz="8" w:space="8" w:color="auto"/>
        <w:bottom w:val="single" w:sz="8" w:space="8" w:color="auto"/>
      </w:pBdr>
      <w:spacing w:before="160" w:after="40"/>
      <w:jc w:val="center"/>
    </w:pPr>
    <w:rPr>
      <w:rFonts w:eastAsia="Times New Roman"/>
      <w:b/>
      <w:bCs/>
      <w:sz w:val="28"/>
      <w:szCs w:val="20"/>
    </w:rPr>
  </w:style>
  <w:style w:type="paragraph" w:customStyle="1" w:styleId="VPAnnotationsbox">
    <w:name w:val="VP Annotations box"/>
    <w:basedOn w:val="Normal"/>
    <w:rsid w:val="00E32E7E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/>
      <w:ind w:left="567" w:right="567"/>
    </w:pPr>
    <w:rPr>
      <w:color w:val="365F91" w:themeColor="accent1" w:themeShade="BF"/>
    </w:rPr>
  </w:style>
  <w:style w:type="paragraph" w:customStyle="1" w:styleId="VPBulletsbody-againstmargin">
    <w:name w:val="VP Bullets body - against margin"/>
    <w:basedOn w:val="Normal"/>
    <w:link w:val="VPBulletsbody-againstmarginChar"/>
    <w:qFormat/>
    <w:rsid w:val="00126BFC"/>
    <w:pPr>
      <w:numPr>
        <w:numId w:val="22"/>
      </w:numPr>
      <w:contextualSpacing/>
    </w:pPr>
  </w:style>
  <w:style w:type="character" w:customStyle="1" w:styleId="VPBulletsbody-againstmarginChar">
    <w:name w:val="VP Bullets body - against margin Char"/>
    <w:basedOn w:val="DefaultParagraphFont"/>
    <w:link w:val="VPBulletsbody-againstmargin"/>
    <w:rsid w:val="00126BFC"/>
    <w:rPr>
      <w:rFonts w:asciiTheme="minorHAnsi" w:hAnsiTheme="minorHAnsi"/>
      <w:sz w:val="24"/>
      <w:szCs w:val="24"/>
      <w:lang w:eastAsia="en-US"/>
    </w:rPr>
  </w:style>
  <w:style w:type="paragraph" w:customStyle="1" w:styleId="VPScheduletext">
    <w:name w:val="VP Schedule text"/>
    <w:basedOn w:val="Normal"/>
    <w:link w:val="VPScheduletextChar"/>
    <w:uiPriority w:val="99"/>
    <w:qFormat/>
    <w:rsid w:val="00E32E7E"/>
    <w:pPr>
      <w:spacing w:before="40" w:after="40"/>
    </w:pPr>
    <w:rPr>
      <w:sz w:val="22"/>
    </w:rPr>
  </w:style>
  <w:style w:type="paragraph" w:customStyle="1" w:styleId="VPSchedulebullets">
    <w:name w:val="VP Schedule bullets"/>
    <w:basedOn w:val="VPScheduletext"/>
    <w:qFormat/>
    <w:rsid w:val="00AD61D9"/>
    <w:pPr>
      <w:numPr>
        <w:numId w:val="27"/>
      </w:numPr>
    </w:pPr>
  </w:style>
  <w:style w:type="paragraph" w:styleId="Header">
    <w:name w:val="header"/>
    <w:basedOn w:val="Normal"/>
    <w:link w:val="HeaderChar"/>
    <w:uiPriority w:val="99"/>
    <w:unhideWhenUsed/>
    <w:rsid w:val="006C5D0E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C5D0E"/>
    <w:rPr>
      <w:rFonts w:asciiTheme="minorHAnsi" w:hAnsiTheme="minorHAnsi"/>
      <w:color w:val="000000" w:themeColor="text1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C5D0E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C5D0E"/>
    <w:rPr>
      <w:rFonts w:asciiTheme="minorHAnsi" w:hAnsiTheme="minorHAnsi"/>
      <w:color w:val="000000" w:themeColor="text1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6C5D0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D0E"/>
    <w:rPr>
      <w:rFonts w:ascii="Tahoma" w:hAnsi="Tahoma" w:cs="Tahoma"/>
      <w:color w:val="000000" w:themeColor="text1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semiHidden/>
    <w:locked/>
    <w:rsid w:val="006C5D0E"/>
    <w:rPr>
      <w:color w:val="808080"/>
    </w:rPr>
  </w:style>
  <w:style w:type="character" w:customStyle="1" w:styleId="VPField14pt">
    <w:name w:val="VP Field 14pt"/>
    <w:basedOn w:val="DefaultParagraphFont"/>
    <w:uiPriority w:val="1"/>
    <w:rsid w:val="00672689"/>
    <w:rPr>
      <w:rFonts w:ascii="Calibri" w:hAnsi="Calibri"/>
      <w:sz w:val="28"/>
    </w:rPr>
  </w:style>
  <w:style w:type="paragraph" w:styleId="NormalWeb">
    <w:name w:val="Normal (Web)"/>
    <w:basedOn w:val="Normal"/>
    <w:uiPriority w:val="99"/>
    <w:rsid w:val="00CA2937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en-NZ"/>
    </w:rPr>
  </w:style>
  <w:style w:type="table" w:styleId="TableGrid">
    <w:name w:val="Table Grid"/>
    <w:basedOn w:val="TableNormal"/>
    <w:uiPriority w:val="59"/>
    <w:locked/>
    <w:rsid w:val="00CA29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P11ptBoldCenteredBefore3ptAfter3pt">
    <w:name w:val="VP 11 pt Bold Centered Before:  3 pt After:  3 pt"/>
    <w:basedOn w:val="Normal"/>
    <w:rsid w:val="000D2EBA"/>
    <w:pPr>
      <w:spacing w:before="60" w:after="60"/>
      <w:jc w:val="center"/>
    </w:pPr>
    <w:rPr>
      <w:rFonts w:eastAsia="Times New Roman"/>
      <w:b/>
      <w:bCs/>
      <w:sz w:val="22"/>
      <w:szCs w:val="20"/>
    </w:rPr>
  </w:style>
  <w:style w:type="character" w:customStyle="1" w:styleId="VPGray-50">
    <w:name w:val="VP Gray-50%"/>
    <w:basedOn w:val="DefaultParagraphFont"/>
    <w:rsid w:val="000D2EBA"/>
    <w:rPr>
      <w:color w:val="808080"/>
    </w:rPr>
  </w:style>
  <w:style w:type="paragraph" w:customStyle="1" w:styleId="VPCoverpageheadingsleft">
    <w:name w:val="VP Cover page headings left"/>
    <w:basedOn w:val="Normal"/>
    <w:link w:val="VPCoverpageheadingsleftChar"/>
    <w:rsid w:val="00833535"/>
    <w:pPr>
      <w:tabs>
        <w:tab w:val="left" w:pos="2835"/>
      </w:tabs>
      <w:ind w:left="2835" w:hanging="2835"/>
    </w:pPr>
    <w:rPr>
      <w:b/>
      <w:sz w:val="28"/>
      <w:szCs w:val="28"/>
    </w:rPr>
  </w:style>
  <w:style w:type="character" w:customStyle="1" w:styleId="VPCoverpageheadingsleftChar">
    <w:name w:val="VP Cover page headings left Char"/>
    <w:basedOn w:val="DefaultParagraphFont"/>
    <w:link w:val="VPCoverpageheadingsleft"/>
    <w:rsid w:val="00833535"/>
    <w:rPr>
      <w:rFonts w:asciiTheme="minorHAnsi" w:hAnsiTheme="minorHAnsi"/>
      <w:b/>
      <w:color w:val="000000" w:themeColor="text1"/>
      <w:sz w:val="28"/>
      <w:szCs w:val="28"/>
      <w:lang w:eastAsia="en-US"/>
    </w:rPr>
  </w:style>
  <w:style w:type="paragraph" w:customStyle="1" w:styleId="VPCoverpageheadingsright">
    <w:name w:val="VP Cover page headings right"/>
    <w:basedOn w:val="VPCoverpageheadingsleft"/>
    <w:link w:val="VPCoverpageheadingsrightChar"/>
    <w:rsid w:val="001F4B19"/>
    <w:rPr>
      <w:b w:val="0"/>
    </w:rPr>
  </w:style>
  <w:style w:type="character" w:customStyle="1" w:styleId="VPCoverpageheadingsrightChar">
    <w:name w:val="VP Cover page headings right Char"/>
    <w:basedOn w:val="VPCoverpageheadingsleftChar"/>
    <w:link w:val="VPCoverpageheadingsright"/>
    <w:rsid w:val="001F4B19"/>
    <w:rPr>
      <w:rFonts w:asciiTheme="minorHAnsi" w:hAnsiTheme="minorHAnsi"/>
      <w:b/>
      <w:color w:val="000000" w:themeColor="text1"/>
      <w:sz w:val="28"/>
      <w:szCs w:val="28"/>
      <w:lang w:eastAsia="en-US"/>
    </w:rPr>
  </w:style>
  <w:style w:type="paragraph" w:customStyle="1" w:styleId="VPAELHeadingsleft">
    <w:name w:val="VP AE &amp; L Headings left"/>
    <w:basedOn w:val="Normal"/>
    <w:link w:val="VPAELHeadingsleftChar"/>
    <w:rsid w:val="005C3132"/>
    <w:pPr>
      <w:spacing w:before="60" w:after="60"/>
    </w:pPr>
    <w:rPr>
      <w:b/>
    </w:rPr>
  </w:style>
  <w:style w:type="character" w:customStyle="1" w:styleId="VPAELHeadingsleftChar">
    <w:name w:val="VP AE &amp; L Headings left Char"/>
    <w:basedOn w:val="DefaultParagraphFont"/>
    <w:link w:val="VPAELHeadingsleft"/>
    <w:rsid w:val="005C3132"/>
    <w:rPr>
      <w:rFonts w:asciiTheme="minorHAnsi" w:hAnsiTheme="minorHAnsi"/>
      <w:b/>
      <w:color w:val="000000" w:themeColor="text1"/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994BE6"/>
  </w:style>
  <w:style w:type="paragraph" w:customStyle="1" w:styleId="VPFrontpageright">
    <w:name w:val="VP Front page right"/>
    <w:basedOn w:val="VPCoverpageheadingsleft"/>
    <w:link w:val="VPFrontpagerightChar"/>
    <w:rsid w:val="004B6469"/>
    <w:rPr>
      <w:b w:val="0"/>
    </w:rPr>
  </w:style>
  <w:style w:type="paragraph" w:customStyle="1" w:styleId="VPCoverpageright">
    <w:name w:val="VP Cover page right"/>
    <w:basedOn w:val="VPCoverpageheadingsleft"/>
    <w:link w:val="VPCoverpagerightChar"/>
    <w:rsid w:val="00994BE6"/>
    <w:rPr>
      <w:b w:val="0"/>
    </w:rPr>
  </w:style>
  <w:style w:type="character" w:customStyle="1" w:styleId="VPFrontpagerightChar">
    <w:name w:val="VP Front page right Char"/>
    <w:basedOn w:val="VPCoverpageheadingsleftChar"/>
    <w:link w:val="VPFrontpageright"/>
    <w:rsid w:val="004B6469"/>
    <w:rPr>
      <w:rFonts w:asciiTheme="minorHAnsi" w:hAnsiTheme="minorHAnsi"/>
      <w:b/>
      <w:color w:val="000000" w:themeColor="text1"/>
      <w:sz w:val="28"/>
      <w:szCs w:val="28"/>
      <w:lang w:eastAsia="en-US"/>
    </w:rPr>
  </w:style>
  <w:style w:type="character" w:customStyle="1" w:styleId="VPfrontpagerightside">
    <w:name w:val="VP front page right side"/>
    <w:basedOn w:val="VPField14pt"/>
    <w:uiPriority w:val="1"/>
    <w:rsid w:val="00994BE6"/>
    <w:rPr>
      <w:rFonts w:asciiTheme="minorHAnsi" w:hAnsiTheme="minorHAnsi"/>
      <w:sz w:val="28"/>
    </w:rPr>
  </w:style>
  <w:style w:type="character" w:customStyle="1" w:styleId="VPCoverpagerightChar">
    <w:name w:val="VP Cover page right Char"/>
    <w:basedOn w:val="VPCoverpageheadingsleftChar"/>
    <w:link w:val="VPCoverpageright"/>
    <w:rsid w:val="00994BE6"/>
    <w:rPr>
      <w:rFonts w:asciiTheme="minorHAnsi" w:hAnsiTheme="minorHAnsi"/>
      <w:b/>
      <w:color w:val="000000" w:themeColor="text1"/>
      <w:sz w:val="28"/>
      <w:szCs w:val="28"/>
      <w:lang w:eastAsia="en-US"/>
    </w:rPr>
  </w:style>
  <w:style w:type="character" w:customStyle="1" w:styleId="xStyle14pt">
    <w:name w:val="x Style 14 pt"/>
    <w:basedOn w:val="DefaultParagraphFont"/>
    <w:rsid w:val="00F27C34"/>
    <w:rPr>
      <w:sz w:val="28"/>
    </w:rPr>
  </w:style>
  <w:style w:type="character" w:customStyle="1" w:styleId="xStyle14ptBold">
    <w:name w:val="x Style 14 pt Bold"/>
    <w:basedOn w:val="DefaultParagraphFont"/>
    <w:rsid w:val="00F27C34"/>
    <w:rPr>
      <w:b/>
      <w:bCs/>
      <w:sz w:val="28"/>
    </w:rPr>
  </w:style>
  <w:style w:type="character" w:customStyle="1" w:styleId="xStyleBold">
    <w:name w:val="x Style Bold"/>
    <w:basedOn w:val="DefaultParagraphFont"/>
    <w:rsid w:val="00F27C34"/>
    <w:rPr>
      <w:b/>
      <w:bCs/>
    </w:rPr>
  </w:style>
  <w:style w:type="paragraph" w:customStyle="1" w:styleId="xStyleLeft0cmHanging45cm">
    <w:name w:val="x Style Left:  0 cm Hanging:  4.5 cm"/>
    <w:basedOn w:val="Normal"/>
    <w:rsid w:val="00F27C34"/>
    <w:pPr>
      <w:ind w:left="2552" w:hanging="2552"/>
    </w:pPr>
    <w:rPr>
      <w:rFonts w:eastAsia="Times New Roman"/>
      <w:szCs w:val="20"/>
    </w:rPr>
  </w:style>
  <w:style w:type="paragraph" w:customStyle="1" w:styleId="xStyleLeft0cmHanging5cm">
    <w:name w:val="x Style Left:  0 cm Hanging:  5 cm"/>
    <w:basedOn w:val="Normal"/>
    <w:rsid w:val="00F27C34"/>
    <w:pPr>
      <w:ind w:left="2835" w:hanging="2835"/>
    </w:pPr>
    <w:rPr>
      <w:rFonts w:eastAsia="Times New Roman"/>
      <w:szCs w:val="20"/>
    </w:rPr>
  </w:style>
  <w:style w:type="paragraph" w:customStyle="1" w:styleId="VPBulletsbody-indented">
    <w:name w:val="VP Bullets body - indented"/>
    <w:basedOn w:val="Normal"/>
    <w:link w:val="VPBulletsbody-indented3Char"/>
    <w:qFormat/>
    <w:rsid w:val="007C7D07"/>
    <w:pPr>
      <w:numPr>
        <w:numId w:val="25"/>
      </w:numPr>
      <w:tabs>
        <w:tab w:val="left" w:pos="1429"/>
        <w:tab w:val="left" w:pos="1786"/>
      </w:tabs>
      <w:contextualSpacing/>
    </w:pPr>
  </w:style>
  <w:style w:type="character" w:customStyle="1" w:styleId="VPBulletsbody-indented3Char">
    <w:name w:val="VP Bullets body - indented 3 Char"/>
    <w:basedOn w:val="DefaultParagraphFont"/>
    <w:link w:val="VPBulletsbody-indented"/>
    <w:rsid w:val="007C7D07"/>
    <w:rPr>
      <w:rFonts w:asciiTheme="minorHAnsi" w:hAnsiTheme="minorHAnsi"/>
      <w:color w:val="000000" w:themeColor="text1"/>
      <w:sz w:val="24"/>
      <w:szCs w:val="24"/>
      <w:lang w:eastAsia="en-US"/>
    </w:rPr>
  </w:style>
  <w:style w:type="character" w:customStyle="1" w:styleId="Style2">
    <w:name w:val="Style2"/>
    <w:basedOn w:val="DefaultParagraphFont"/>
    <w:uiPriority w:val="1"/>
    <w:rsid w:val="00EE1B35"/>
    <w:rPr>
      <w:sz w:val="20"/>
    </w:rPr>
  </w:style>
  <w:style w:type="character" w:customStyle="1" w:styleId="Style3">
    <w:name w:val="Style3"/>
    <w:basedOn w:val="DefaultParagraphFont"/>
    <w:uiPriority w:val="1"/>
    <w:rsid w:val="00EE1B35"/>
    <w:rPr>
      <w:sz w:val="20"/>
    </w:rPr>
  </w:style>
  <w:style w:type="character" w:customStyle="1" w:styleId="Style4">
    <w:name w:val="Style4"/>
    <w:basedOn w:val="DefaultParagraphFont"/>
    <w:uiPriority w:val="1"/>
    <w:rsid w:val="00EE1B35"/>
    <w:rPr>
      <w:sz w:val="20"/>
    </w:rPr>
  </w:style>
  <w:style w:type="character" w:customStyle="1" w:styleId="Style5">
    <w:name w:val="Style5"/>
    <w:basedOn w:val="DefaultParagraphFont"/>
    <w:uiPriority w:val="1"/>
    <w:rsid w:val="00112223"/>
    <w:rPr>
      <w:sz w:val="20"/>
    </w:rPr>
  </w:style>
  <w:style w:type="character" w:customStyle="1" w:styleId="Style6">
    <w:name w:val="Style6"/>
    <w:basedOn w:val="DefaultParagraphFont"/>
    <w:uiPriority w:val="1"/>
    <w:rsid w:val="00112223"/>
    <w:rPr>
      <w:sz w:val="20"/>
    </w:rPr>
  </w:style>
  <w:style w:type="character" w:customStyle="1" w:styleId="Style7">
    <w:name w:val="Style7"/>
    <w:basedOn w:val="DefaultParagraphFont"/>
    <w:uiPriority w:val="1"/>
    <w:rsid w:val="006365C4"/>
    <w:rPr>
      <w:sz w:val="20"/>
    </w:rPr>
  </w:style>
  <w:style w:type="character" w:customStyle="1" w:styleId="Style8">
    <w:name w:val="Style8"/>
    <w:basedOn w:val="DefaultParagraphFont"/>
    <w:uiPriority w:val="1"/>
    <w:rsid w:val="00C82309"/>
    <w:rPr>
      <w:sz w:val="20"/>
    </w:rPr>
  </w:style>
  <w:style w:type="character" w:customStyle="1" w:styleId="Style9">
    <w:name w:val="Style9"/>
    <w:basedOn w:val="DefaultParagraphFont"/>
    <w:uiPriority w:val="1"/>
    <w:rsid w:val="00C82309"/>
    <w:rPr>
      <w:sz w:val="20"/>
    </w:rPr>
  </w:style>
  <w:style w:type="paragraph" w:customStyle="1" w:styleId="NCEACPbodytextcentered">
    <w:name w:val="NCEA CP bodytext centered"/>
    <w:basedOn w:val="Normal"/>
    <w:rsid w:val="00F6222A"/>
    <w:pPr>
      <w:jc w:val="center"/>
    </w:pPr>
    <w:rPr>
      <w:rFonts w:ascii="Arial" w:eastAsia="Times New Roman" w:hAnsi="Arial"/>
      <w:color w:val="auto"/>
      <w:sz w:val="22"/>
      <w:lang w:val="en-US"/>
    </w:rPr>
  </w:style>
  <w:style w:type="paragraph" w:customStyle="1" w:styleId="NCEAbodytext">
    <w:name w:val="NCEA bodytext"/>
    <w:link w:val="NCEAbodytextChar"/>
    <w:rsid w:val="00E9258D"/>
    <w:pPr>
      <w:tabs>
        <w:tab w:val="left" w:pos="397"/>
        <w:tab w:val="left" w:pos="794"/>
        <w:tab w:val="left" w:pos="1191"/>
      </w:tabs>
      <w:spacing w:before="120" w:after="120"/>
    </w:pPr>
    <w:rPr>
      <w:rFonts w:ascii="Arial" w:eastAsia="Times New Roman" w:hAnsi="Arial" w:cs="Arial"/>
      <w:sz w:val="22"/>
      <w:lang w:eastAsia="en-NZ"/>
    </w:rPr>
  </w:style>
  <w:style w:type="character" w:customStyle="1" w:styleId="NCEAbodytextChar">
    <w:name w:val="NCEA bodytext Char"/>
    <w:link w:val="NCEAbodytext"/>
    <w:locked/>
    <w:rsid w:val="00E9258D"/>
    <w:rPr>
      <w:rFonts w:ascii="Arial" w:eastAsia="Times New Roman" w:hAnsi="Arial" w:cs="Arial"/>
      <w:sz w:val="22"/>
      <w:lang w:eastAsia="en-NZ"/>
    </w:rPr>
  </w:style>
  <w:style w:type="paragraph" w:customStyle="1" w:styleId="NCEAHeadInfoL2">
    <w:name w:val="NCEA Head Info  L2"/>
    <w:basedOn w:val="Normal"/>
    <w:uiPriority w:val="99"/>
    <w:rsid w:val="005A2D22"/>
    <w:rPr>
      <w:rFonts w:ascii="Arial" w:eastAsia="Times New Roman" w:hAnsi="Arial" w:cs="Arial"/>
      <w:b/>
      <w:color w:val="auto"/>
      <w:sz w:val="28"/>
      <w:szCs w:val="36"/>
      <w:lang w:eastAsia="en-NZ"/>
    </w:rPr>
  </w:style>
  <w:style w:type="character" w:customStyle="1" w:styleId="VPScheduletextChar">
    <w:name w:val="VP Schedule text Char"/>
    <w:link w:val="VPScheduletext"/>
    <w:uiPriority w:val="99"/>
    <w:locked/>
    <w:rsid w:val="007D3015"/>
    <w:rPr>
      <w:rFonts w:asciiTheme="minorHAnsi" w:hAnsiTheme="minorHAnsi"/>
      <w:color w:val="000000" w:themeColor="text1"/>
      <w:sz w:val="22"/>
      <w:szCs w:val="24"/>
      <w:lang w:eastAsia="en-US"/>
    </w:rPr>
  </w:style>
  <w:style w:type="paragraph" w:customStyle="1" w:styleId="NCEAtablebodytextleft2">
    <w:name w:val="NCEA table bodytext left 2"/>
    <w:basedOn w:val="Normal"/>
    <w:rsid w:val="00376CCD"/>
    <w:pPr>
      <w:spacing w:before="40" w:after="80"/>
    </w:pPr>
    <w:rPr>
      <w:rFonts w:ascii="Arial" w:eastAsia="Times New Roman" w:hAnsi="Arial"/>
      <w:color w:val="auto"/>
      <w:sz w:val="20"/>
      <w:szCs w:val="20"/>
      <w:lang w:val="en-GB" w:eastAsia="en-NZ"/>
    </w:rPr>
  </w:style>
  <w:style w:type="paragraph" w:styleId="ListParagraph">
    <w:name w:val="List Paragraph"/>
    <w:basedOn w:val="Normal"/>
    <w:uiPriority w:val="34"/>
    <w:locked/>
    <w:rsid w:val="001B6F6E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2C4D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DB2"/>
    <w:rPr>
      <w:rFonts w:asciiTheme="minorHAnsi" w:hAnsiTheme="minorHAnsi"/>
      <w:color w:val="000000" w:themeColor="text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2C4D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DB2"/>
    <w:rPr>
      <w:rFonts w:asciiTheme="minorHAnsi" w:hAnsiTheme="minorHAnsi"/>
      <w:b/>
      <w:bCs/>
      <w:color w:val="000000" w:themeColor="text1"/>
      <w:lang w:eastAsia="en-US"/>
    </w:rPr>
  </w:style>
  <w:style w:type="paragraph" w:styleId="Revision">
    <w:name w:val="Revision"/>
    <w:hidden/>
    <w:uiPriority w:val="99"/>
    <w:semiHidden/>
    <w:rsid w:val="00185803"/>
    <w:rPr>
      <w:rFonts w:asciiTheme="minorHAnsi" w:hAnsiTheme="minorHAnsi"/>
      <w:color w:val="000000" w:themeColor="text1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NZ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/>
    <w:lsdException w:name="heading 2" w:locked="0" w:semiHidden="0" w:uiPriority="9" w:unhideWhenUsed="0" w:qFormat="1"/>
    <w:lsdException w:name="heading 3" w:locked="0" w:semiHidden="0" w:uiPriority="9" w:unhideWhenUsed="0" w:qFormat="1"/>
    <w:lsdException w:name="heading 4" w:locked="0" w:semiHidden="0" w:uiPriority="9" w:unhideWhenUsed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annotation reference" w:locked="0"/>
    <w:lsdException w:name="Title" w:semiHidden="0" w:uiPriority="10" w:unhideWhenUsed="0"/>
    <w:lsdException w:name="Default Paragraph Font" w:locked="0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(Web)" w:locked="0"/>
    <w:lsdException w:name="Normal Table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locked="0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aliases w:val="VP Body general text"/>
    <w:qFormat/>
    <w:rsid w:val="00D548E8"/>
    <w:pPr>
      <w:spacing w:before="120" w:after="120"/>
    </w:pPr>
    <w:rPr>
      <w:rFonts w:asciiTheme="minorHAnsi" w:hAnsiTheme="minorHAnsi"/>
      <w:color w:val="000000" w:themeColor="text1"/>
      <w:sz w:val="24"/>
      <w:szCs w:val="24"/>
      <w:lang w:eastAsia="en-US"/>
    </w:rPr>
  </w:style>
  <w:style w:type="paragraph" w:styleId="Heading1">
    <w:name w:val="heading 1"/>
    <w:aliases w:val="VP Heading 1"/>
    <w:basedOn w:val="Normal"/>
    <w:next w:val="Normal"/>
    <w:rsid w:val="003304A5"/>
    <w:pPr>
      <w:spacing w:before="240" w:after="180"/>
      <w:outlineLvl w:val="0"/>
    </w:pPr>
    <w:rPr>
      <w:rFonts w:ascii="Calibri" w:hAnsi="Calibri"/>
      <w:b/>
      <w:sz w:val="28"/>
      <w:szCs w:val="20"/>
    </w:rPr>
  </w:style>
  <w:style w:type="paragraph" w:styleId="Heading2">
    <w:name w:val="heading 2"/>
    <w:aliases w:val="VP Heading 2"/>
    <w:basedOn w:val="Normal"/>
    <w:next w:val="Normal"/>
    <w:qFormat/>
    <w:rsid w:val="003304A5"/>
    <w:pPr>
      <w:spacing w:before="240" w:after="180"/>
      <w:outlineLvl w:val="1"/>
    </w:pPr>
    <w:rPr>
      <w:rFonts w:ascii="Calibri" w:hAnsi="Calibri"/>
      <w:b/>
      <w:i/>
      <w:szCs w:val="20"/>
    </w:rPr>
  </w:style>
  <w:style w:type="paragraph" w:styleId="Heading3">
    <w:name w:val="heading 3"/>
    <w:aliases w:val="VP Heading 3"/>
    <w:basedOn w:val="Normal"/>
    <w:next w:val="Normal"/>
    <w:qFormat/>
    <w:rsid w:val="003304A5"/>
    <w:pPr>
      <w:spacing w:before="180" w:after="180"/>
      <w:outlineLvl w:val="2"/>
    </w:pPr>
    <w:rPr>
      <w:rFonts w:ascii="Calibri" w:hAnsi="Calibri"/>
      <w:b/>
      <w:szCs w:val="20"/>
    </w:rPr>
  </w:style>
  <w:style w:type="paragraph" w:styleId="Heading4">
    <w:name w:val="heading 4"/>
    <w:aliases w:val="VP Heading 4"/>
    <w:basedOn w:val="Normal"/>
    <w:next w:val="Normal"/>
    <w:rsid w:val="0082757D"/>
    <w:pPr>
      <w:spacing w:before="180" w:after="180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locked/>
    <w:rsid w:val="00197E3F"/>
    <w:rPr>
      <w:sz w:val="16"/>
      <w:szCs w:val="16"/>
    </w:rPr>
  </w:style>
  <w:style w:type="paragraph" w:customStyle="1" w:styleId="VPARBoxedHeading">
    <w:name w:val="VPAR Boxed Heading"/>
    <w:rsid w:val="00B063F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Calibri" w:hAnsi="Calibri"/>
      <w:b/>
      <w:sz w:val="28"/>
      <w:lang w:eastAsia="en-US"/>
    </w:rPr>
  </w:style>
  <w:style w:type="paragraph" w:customStyle="1" w:styleId="VPBodyNumbering">
    <w:name w:val="VP Body Numbering"/>
    <w:basedOn w:val="Normal"/>
    <w:qFormat/>
    <w:rsid w:val="00FB5CF1"/>
    <w:pPr>
      <w:numPr>
        <w:numId w:val="8"/>
      </w:numPr>
    </w:pPr>
  </w:style>
  <w:style w:type="paragraph" w:customStyle="1" w:styleId="VPAELBannerAfter8pt">
    <w:name w:val="VP AE &amp; L Banner + After:  8 pt"/>
    <w:basedOn w:val="Normal"/>
    <w:rsid w:val="006C4385"/>
    <w:pPr>
      <w:keepNext/>
      <w:pBdr>
        <w:top w:val="single" w:sz="8" w:space="8" w:color="auto"/>
        <w:bottom w:val="single" w:sz="8" w:space="8" w:color="auto"/>
      </w:pBdr>
      <w:spacing w:before="160" w:after="40"/>
      <w:jc w:val="center"/>
    </w:pPr>
    <w:rPr>
      <w:rFonts w:eastAsia="Times New Roman"/>
      <w:b/>
      <w:bCs/>
      <w:sz w:val="28"/>
      <w:szCs w:val="20"/>
    </w:rPr>
  </w:style>
  <w:style w:type="paragraph" w:customStyle="1" w:styleId="VPAnnotationsbox">
    <w:name w:val="VP Annotations box"/>
    <w:basedOn w:val="Normal"/>
    <w:rsid w:val="00E32E7E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/>
      <w:ind w:left="567" w:right="567"/>
    </w:pPr>
    <w:rPr>
      <w:color w:val="365F91" w:themeColor="accent1" w:themeShade="BF"/>
    </w:rPr>
  </w:style>
  <w:style w:type="paragraph" w:customStyle="1" w:styleId="VPBulletsbody-againstmargin">
    <w:name w:val="VP Bullets body - against margin"/>
    <w:basedOn w:val="Normal"/>
    <w:link w:val="VPBulletsbody-againstmarginChar"/>
    <w:qFormat/>
    <w:rsid w:val="00126BFC"/>
    <w:pPr>
      <w:numPr>
        <w:numId w:val="22"/>
      </w:numPr>
      <w:contextualSpacing/>
    </w:pPr>
  </w:style>
  <w:style w:type="character" w:customStyle="1" w:styleId="VPBulletsbody-againstmarginChar">
    <w:name w:val="VP Bullets body - against margin Char"/>
    <w:basedOn w:val="DefaultParagraphFont"/>
    <w:link w:val="VPBulletsbody-againstmargin"/>
    <w:rsid w:val="00126BFC"/>
    <w:rPr>
      <w:rFonts w:asciiTheme="minorHAnsi" w:hAnsiTheme="minorHAnsi"/>
      <w:sz w:val="24"/>
      <w:szCs w:val="24"/>
      <w:lang w:eastAsia="en-US"/>
    </w:rPr>
  </w:style>
  <w:style w:type="paragraph" w:customStyle="1" w:styleId="VPScheduletext">
    <w:name w:val="VP Schedule text"/>
    <w:basedOn w:val="Normal"/>
    <w:link w:val="VPScheduletextChar"/>
    <w:uiPriority w:val="99"/>
    <w:qFormat/>
    <w:rsid w:val="00E32E7E"/>
    <w:pPr>
      <w:spacing w:before="40" w:after="40"/>
    </w:pPr>
    <w:rPr>
      <w:sz w:val="22"/>
    </w:rPr>
  </w:style>
  <w:style w:type="paragraph" w:customStyle="1" w:styleId="VPSchedulebullets">
    <w:name w:val="VP Schedule bullets"/>
    <w:basedOn w:val="VPScheduletext"/>
    <w:qFormat/>
    <w:rsid w:val="00AD61D9"/>
    <w:pPr>
      <w:numPr>
        <w:numId w:val="27"/>
      </w:numPr>
    </w:pPr>
  </w:style>
  <w:style w:type="paragraph" w:styleId="Header">
    <w:name w:val="header"/>
    <w:basedOn w:val="Normal"/>
    <w:link w:val="HeaderChar"/>
    <w:uiPriority w:val="99"/>
    <w:unhideWhenUsed/>
    <w:rsid w:val="006C5D0E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C5D0E"/>
    <w:rPr>
      <w:rFonts w:asciiTheme="minorHAnsi" w:hAnsiTheme="minorHAnsi"/>
      <w:color w:val="000000" w:themeColor="text1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C5D0E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C5D0E"/>
    <w:rPr>
      <w:rFonts w:asciiTheme="minorHAnsi" w:hAnsiTheme="minorHAnsi"/>
      <w:color w:val="000000" w:themeColor="text1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6C5D0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D0E"/>
    <w:rPr>
      <w:rFonts w:ascii="Tahoma" w:hAnsi="Tahoma" w:cs="Tahoma"/>
      <w:color w:val="000000" w:themeColor="text1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semiHidden/>
    <w:locked/>
    <w:rsid w:val="006C5D0E"/>
    <w:rPr>
      <w:color w:val="808080"/>
    </w:rPr>
  </w:style>
  <w:style w:type="character" w:customStyle="1" w:styleId="VPField14pt">
    <w:name w:val="VP Field 14pt"/>
    <w:basedOn w:val="DefaultParagraphFont"/>
    <w:uiPriority w:val="1"/>
    <w:rsid w:val="00672689"/>
    <w:rPr>
      <w:rFonts w:ascii="Calibri" w:hAnsi="Calibri"/>
      <w:sz w:val="28"/>
    </w:rPr>
  </w:style>
  <w:style w:type="paragraph" w:styleId="NormalWeb">
    <w:name w:val="Normal (Web)"/>
    <w:basedOn w:val="Normal"/>
    <w:uiPriority w:val="99"/>
    <w:rsid w:val="00CA2937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en-NZ"/>
    </w:rPr>
  </w:style>
  <w:style w:type="table" w:styleId="TableGrid">
    <w:name w:val="Table Grid"/>
    <w:basedOn w:val="TableNormal"/>
    <w:uiPriority w:val="59"/>
    <w:locked/>
    <w:rsid w:val="00CA29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P11ptBoldCenteredBefore3ptAfter3pt">
    <w:name w:val="VP 11 pt Bold Centered Before:  3 pt After:  3 pt"/>
    <w:basedOn w:val="Normal"/>
    <w:rsid w:val="000D2EBA"/>
    <w:pPr>
      <w:spacing w:before="60" w:after="60"/>
      <w:jc w:val="center"/>
    </w:pPr>
    <w:rPr>
      <w:rFonts w:eastAsia="Times New Roman"/>
      <w:b/>
      <w:bCs/>
      <w:sz w:val="22"/>
      <w:szCs w:val="20"/>
    </w:rPr>
  </w:style>
  <w:style w:type="character" w:customStyle="1" w:styleId="VPGray-50">
    <w:name w:val="VP Gray-50%"/>
    <w:basedOn w:val="DefaultParagraphFont"/>
    <w:rsid w:val="000D2EBA"/>
    <w:rPr>
      <w:color w:val="808080"/>
    </w:rPr>
  </w:style>
  <w:style w:type="paragraph" w:customStyle="1" w:styleId="VPCoverpageheadingsleft">
    <w:name w:val="VP Cover page headings left"/>
    <w:basedOn w:val="Normal"/>
    <w:link w:val="VPCoverpageheadingsleftChar"/>
    <w:rsid w:val="00833535"/>
    <w:pPr>
      <w:tabs>
        <w:tab w:val="left" w:pos="2835"/>
      </w:tabs>
      <w:ind w:left="2835" w:hanging="2835"/>
    </w:pPr>
    <w:rPr>
      <w:b/>
      <w:sz w:val="28"/>
      <w:szCs w:val="28"/>
    </w:rPr>
  </w:style>
  <w:style w:type="character" w:customStyle="1" w:styleId="VPCoverpageheadingsleftChar">
    <w:name w:val="VP Cover page headings left Char"/>
    <w:basedOn w:val="DefaultParagraphFont"/>
    <w:link w:val="VPCoverpageheadingsleft"/>
    <w:rsid w:val="00833535"/>
    <w:rPr>
      <w:rFonts w:asciiTheme="minorHAnsi" w:hAnsiTheme="minorHAnsi"/>
      <w:b/>
      <w:color w:val="000000" w:themeColor="text1"/>
      <w:sz w:val="28"/>
      <w:szCs w:val="28"/>
      <w:lang w:eastAsia="en-US"/>
    </w:rPr>
  </w:style>
  <w:style w:type="paragraph" w:customStyle="1" w:styleId="VPCoverpageheadingsright">
    <w:name w:val="VP Cover page headings right"/>
    <w:basedOn w:val="VPCoverpageheadingsleft"/>
    <w:link w:val="VPCoverpageheadingsrightChar"/>
    <w:rsid w:val="001F4B19"/>
    <w:rPr>
      <w:b w:val="0"/>
    </w:rPr>
  </w:style>
  <w:style w:type="character" w:customStyle="1" w:styleId="VPCoverpageheadingsrightChar">
    <w:name w:val="VP Cover page headings right Char"/>
    <w:basedOn w:val="VPCoverpageheadingsleftChar"/>
    <w:link w:val="VPCoverpageheadingsright"/>
    <w:rsid w:val="001F4B19"/>
    <w:rPr>
      <w:rFonts w:asciiTheme="minorHAnsi" w:hAnsiTheme="minorHAnsi"/>
      <w:b/>
      <w:color w:val="000000" w:themeColor="text1"/>
      <w:sz w:val="28"/>
      <w:szCs w:val="28"/>
      <w:lang w:eastAsia="en-US"/>
    </w:rPr>
  </w:style>
  <w:style w:type="paragraph" w:customStyle="1" w:styleId="VPAELHeadingsleft">
    <w:name w:val="VP AE &amp; L Headings left"/>
    <w:basedOn w:val="Normal"/>
    <w:link w:val="VPAELHeadingsleftChar"/>
    <w:rsid w:val="005C3132"/>
    <w:pPr>
      <w:spacing w:before="60" w:after="60"/>
    </w:pPr>
    <w:rPr>
      <w:b/>
    </w:rPr>
  </w:style>
  <w:style w:type="character" w:customStyle="1" w:styleId="VPAELHeadingsleftChar">
    <w:name w:val="VP AE &amp; L Headings left Char"/>
    <w:basedOn w:val="DefaultParagraphFont"/>
    <w:link w:val="VPAELHeadingsleft"/>
    <w:rsid w:val="005C3132"/>
    <w:rPr>
      <w:rFonts w:asciiTheme="minorHAnsi" w:hAnsiTheme="minorHAnsi"/>
      <w:b/>
      <w:color w:val="000000" w:themeColor="text1"/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994BE6"/>
  </w:style>
  <w:style w:type="paragraph" w:customStyle="1" w:styleId="VPFrontpageright">
    <w:name w:val="VP Front page right"/>
    <w:basedOn w:val="VPCoverpageheadingsleft"/>
    <w:link w:val="VPFrontpagerightChar"/>
    <w:rsid w:val="004B6469"/>
    <w:rPr>
      <w:b w:val="0"/>
    </w:rPr>
  </w:style>
  <w:style w:type="paragraph" w:customStyle="1" w:styleId="VPCoverpageright">
    <w:name w:val="VP Cover page right"/>
    <w:basedOn w:val="VPCoverpageheadingsleft"/>
    <w:link w:val="VPCoverpagerightChar"/>
    <w:rsid w:val="00994BE6"/>
    <w:rPr>
      <w:b w:val="0"/>
    </w:rPr>
  </w:style>
  <w:style w:type="character" w:customStyle="1" w:styleId="VPFrontpagerightChar">
    <w:name w:val="VP Front page right Char"/>
    <w:basedOn w:val="VPCoverpageheadingsleftChar"/>
    <w:link w:val="VPFrontpageright"/>
    <w:rsid w:val="004B6469"/>
    <w:rPr>
      <w:rFonts w:asciiTheme="minorHAnsi" w:hAnsiTheme="minorHAnsi"/>
      <w:b/>
      <w:color w:val="000000" w:themeColor="text1"/>
      <w:sz w:val="28"/>
      <w:szCs w:val="28"/>
      <w:lang w:eastAsia="en-US"/>
    </w:rPr>
  </w:style>
  <w:style w:type="character" w:customStyle="1" w:styleId="VPfrontpagerightside">
    <w:name w:val="VP front page right side"/>
    <w:basedOn w:val="VPField14pt"/>
    <w:uiPriority w:val="1"/>
    <w:rsid w:val="00994BE6"/>
    <w:rPr>
      <w:rFonts w:asciiTheme="minorHAnsi" w:hAnsiTheme="minorHAnsi"/>
      <w:sz w:val="28"/>
    </w:rPr>
  </w:style>
  <w:style w:type="character" w:customStyle="1" w:styleId="VPCoverpagerightChar">
    <w:name w:val="VP Cover page right Char"/>
    <w:basedOn w:val="VPCoverpageheadingsleftChar"/>
    <w:link w:val="VPCoverpageright"/>
    <w:rsid w:val="00994BE6"/>
    <w:rPr>
      <w:rFonts w:asciiTheme="minorHAnsi" w:hAnsiTheme="minorHAnsi"/>
      <w:b/>
      <w:color w:val="000000" w:themeColor="text1"/>
      <w:sz w:val="28"/>
      <w:szCs w:val="28"/>
      <w:lang w:eastAsia="en-US"/>
    </w:rPr>
  </w:style>
  <w:style w:type="character" w:customStyle="1" w:styleId="xStyle14pt">
    <w:name w:val="x Style 14 pt"/>
    <w:basedOn w:val="DefaultParagraphFont"/>
    <w:rsid w:val="00F27C34"/>
    <w:rPr>
      <w:sz w:val="28"/>
    </w:rPr>
  </w:style>
  <w:style w:type="character" w:customStyle="1" w:styleId="xStyle14ptBold">
    <w:name w:val="x Style 14 pt Bold"/>
    <w:basedOn w:val="DefaultParagraphFont"/>
    <w:rsid w:val="00F27C34"/>
    <w:rPr>
      <w:b/>
      <w:bCs/>
      <w:sz w:val="28"/>
    </w:rPr>
  </w:style>
  <w:style w:type="character" w:customStyle="1" w:styleId="xStyleBold">
    <w:name w:val="x Style Bold"/>
    <w:basedOn w:val="DefaultParagraphFont"/>
    <w:rsid w:val="00F27C34"/>
    <w:rPr>
      <w:b/>
      <w:bCs/>
    </w:rPr>
  </w:style>
  <w:style w:type="paragraph" w:customStyle="1" w:styleId="xStyleLeft0cmHanging45cm">
    <w:name w:val="x Style Left:  0 cm Hanging:  4.5 cm"/>
    <w:basedOn w:val="Normal"/>
    <w:rsid w:val="00F27C34"/>
    <w:pPr>
      <w:ind w:left="2552" w:hanging="2552"/>
    </w:pPr>
    <w:rPr>
      <w:rFonts w:eastAsia="Times New Roman"/>
      <w:szCs w:val="20"/>
    </w:rPr>
  </w:style>
  <w:style w:type="paragraph" w:customStyle="1" w:styleId="xStyleLeft0cmHanging5cm">
    <w:name w:val="x Style Left:  0 cm Hanging:  5 cm"/>
    <w:basedOn w:val="Normal"/>
    <w:rsid w:val="00F27C34"/>
    <w:pPr>
      <w:ind w:left="2835" w:hanging="2835"/>
    </w:pPr>
    <w:rPr>
      <w:rFonts w:eastAsia="Times New Roman"/>
      <w:szCs w:val="20"/>
    </w:rPr>
  </w:style>
  <w:style w:type="paragraph" w:customStyle="1" w:styleId="VPBulletsbody-indented">
    <w:name w:val="VP Bullets body - indented"/>
    <w:basedOn w:val="Normal"/>
    <w:link w:val="VPBulletsbody-indented3Char"/>
    <w:qFormat/>
    <w:rsid w:val="007C7D07"/>
    <w:pPr>
      <w:numPr>
        <w:numId w:val="25"/>
      </w:numPr>
      <w:tabs>
        <w:tab w:val="left" w:pos="1429"/>
        <w:tab w:val="left" w:pos="1786"/>
      </w:tabs>
      <w:contextualSpacing/>
    </w:pPr>
  </w:style>
  <w:style w:type="character" w:customStyle="1" w:styleId="VPBulletsbody-indented3Char">
    <w:name w:val="VP Bullets body - indented 3 Char"/>
    <w:basedOn w:val="DefaultParagraphFont"/>
    <w:link w:val="VPBulletsbody-indented"/>
    <w:rsid w:val="007C7D07"/>
    <w:rPr>
      <w:rFonts w:asciiTheme="minorHAnsi" w:hAnsiTheme="minorHAnsi"/>
      <w:color w:val="000000" w:themeColor="text1"/>
      <w:sz w:val="24"/>
      <w:szCs w:val="24"/>
      <w:lang w:eastAsia="en-US"/>
    </w:rPr>
  </w:style>
  <w:style w:type="character" w:customStyle="1" w:styleId="Style2">
    <w:name w:val="Style2"/>
    <w:basedOn w:val="DefaultParagraphFont"/>
    <w:uiPriority w:val="1"/>
    <w:rsid w:val="00EE1B35"/>
    <w:rPr>
      <w:sz w:val="20"/>
    </w:rPr>
  </w:style>
  <w:style w:type="character" w:customStyle="1" w:styleId="Style3">
    <w:name w:val="Style3"/>
    <w:basedOn w:val="DefaultParagraphFont"/>
    <w:uiPriority w:val="1"/>
    <w:rsid w:val="00EE1B35"/>
    <w:rPr>
      <w:sz w:val="20"/>
    </w:rPr>
  </w:style>
  <w:style w:type="character" w:customStyle="1" w:styleId="Style4">
    <w:name w:val="Style4"/>
    <w:basedOn w:val="DefaultParagraphFont"/>
    <w:uiPriority w:val="1"/>
    <w:rsid w:val="00EE1B35"/>
    <w:rPr>
      <w:sz w:val="20"/>
    </w:rPr>
  </w:style>
  <w:style w:type="character" w:customStyle="1" w:styleId="Style5">
    <w:name w:val="Style5"/>
    <w:basedOn w:val="DefaultParagraphFont"/>
    <w:uiPriority w:val="1"/>
    <w:rsid w:val="00112223"/>
    <w:rPr>
      <w:sz w:val="20"/>
    </w:rPr>
  </w:style>
  <w:style w:type="character" w:customStyle="1" w:styleId="Style6">
    <w:name w:val="Style6"/>
    <w:basedOn w:val="DefaultParagraphFont"/>
    <w:uiPriority w:val="1"/>
    <w:rsid w:val="00112223"/>
    <w:rPr>
      <w:sz w:val="20"/>
    </w:rPr>
  </w:style>
  <w:style w:type="character" w:customStyle="1" w:styleId="Style7">
    <w:name w:val="Style7"/>
    <w:basedOn w:val="DefaultParagraphFont"/>
    <w:uiPriority w:val="1"/>
    <w:rsid w:val="006365C4"/>
    <w:rPr>
      <w:sz w:val="20"/>
    </w:rPr>
  </w:style>
  <w:style w:type="character" w:customStyle="1" w:styleId="Style8">
    <w:name w:val="Style8"/>
    <w:basedOn w:val="DefaultParagraphFont"/>
    <w:uiPriority w:val="1"/>
    <w:rsid w:val="00C82309"/>
    <w:rPr>
      <w:sz w:val="20"/>
    </w:rPr>
  </w:style>
  <w:style w:type="character" w:customStyle="1" w:styleId="Style9">
    <w:name w:val="Style9"/>
    <w:basedOn w:val="DefaultParagraphFont"/>
    <w:uiPriority w:val="1"/>
    <w:rsid w:val="00C82309"/>
    <w:rPr>
      <w:sz w:val="20"/>
    </w:rPr>
  </w:style>
  <w:style w:type="paragraph" w:customStyle="1" w:styleId="NCEACPbodytextcentered">
    <w:name w:val="NCEA CP bodytext centered"/>
    <w:basedOn w:val="Normal"/>
    <w:rsid w:val="00F6222A"/>
    <w:pPr>
      <w:jc w:val="center"/>
    </w:pPr>
    <w:rPr>
      <w:rFonts w:ascii="Arial" w:eastAsia="Times New Roman" w:hAnsi="Arial"/>
      <w:color w:val="auto"/>
      <w:sz w:val="22"/>
      <w:lang w:val="en-US"/>
    </w:rPr>
  </w:style>
  <w:style w:type="paragraph" w:customStyle="1" w:styleId="NCEAbodytext">
    <w:name w:val="NCEA bodytext"/>
    <w:link w:val="NCEAbodytextChar"/>
    <w:rsid w:val="00E9258D"/>
    <w:pPr>
      <w:tabs>
        <w:tab w:val="left" w:pos="397"/>
        <w:tab w:val="left" w:pos="794"/>
        <w:tab w:val="left" w:pos="1191"/>
      </w:tabs>
      <w:spacing w:before="120" w:after="120"/>
    </w:pPr>
    <w:rPr>
      <w:rFonts w:ascii="Arial" w:eastAsia="Times New Roman" w:hAnsi="Arial" w:cs="Arial"/>
      <w:sz w:val="22"/>
      <w:lang w:eastAsia="en-NZ"/>
    </w:rPr>
  </w:style>
  <w:style w:type="character" w:customStyle="1" w:styleId="NCEAbodytextChar">
    <w:name w:val="NCEA bodytext Char"/>
    <w:link w:val="NCEAbodytext"/>
    <w:locked/>
    <w:rsid w:val="00E9258D"/>
    <w:rPr>
      <w:rFonts w:ascii="Arial" w:eastAsia="Times New Roman" w:hAnsi="Arial" w:cs="Arial"/>
      <w:sz w:val="22"/>
      <w:lang w:eastAsia="en-NZ"/>
    </w:rPr>
  </w:style>
  <w:style w:type="paragraph" w:customStyle="1" w:styleId="NCEAHeadInfoL2">
    <w:name w:val="NCEA Head Info  L2"/>
    <w:basedOn w:val="Normal"/>
    <w:uiPriority w:val="99"/>
    <w:rsid w:val="005A2D22"/>
    <w:rPr>
      <w:rFonts w:ascii="Arial" w:eastAsia="Times New Roman" w:hAnsi="Arial" w:cs="Arial"/>
      <w:b/>
      <w:color w:val="auto"/>
      <w:sz w:val="28"/>
      <w:szCs w:val="36"/>
      <w:lang w:eastAsia="en-NZ"/>
    </w:rPr>
  </w:style>
  <w:style w:type="character" w:customStyle="1" w:styleId="VPScheduletextChar">
    <w:name w:val="VP Schedule text Char"/>
    <w:link w:val="VPScheduletext"/>
    <w:uiPriority w:val="99"/>
    <w:locked/>
    <w:rsid w:val="007D3015"/>
    <w:rPr>
      <w:rFonts w:asciiTheme="minorHAnsi" w:hAnsiTheme="minorHAnsi"/>
      <w:color w:val="000000" w:themeColor="text1"/>
      <w:sz w:val="22"/>
      <w:szCs w:val="24"/>
      <w:lang w:eastAsia="en-US"/>
    </w:rPr>
  </w:style>
  <w:style w:type="paragraph" w:customStyle="1" w:styleId="NCEAtablebodytextleft2">
    <w:name w:val="NCEA table bodytext left 2"/>
    <w:basedOn w:val="Normal"/>
    <w:rsid w:val="00376CCD"/>
    <w:pPr>
      <w:spacing w:before="40" w:after="80"/>
    </w:pPr>
    <w:rPr>
      <w:rFonts w:ascii="Arial" w:eastAsia="Times New Roman" w:hAnsi="Arial"/>
      <w:color w:val="auto"/>
      <w:sz w:val="20"/>
      <w:szCs w:val="20"/>
      <w:lang w:val="en-GB" w:eastAsia="en-NZ"/>
    </w:rPr>
  </w:style>
  <w:style w:type="paragraph" w:styleId="ListParagraph">
    <w:name w:val="List Paragraph"/>
    <w:basedOn w:val="Normal"/>
    <w:uiPriority w:val="34"/>
    <w:locked/>
    <w:rsid w:val="001B6F6E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2C4D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DB2"/>
    <w:rPr>
      <w:rFonts w:asciiTheme="minorHAnsi" w:hAnsiTheme="minorHAnsi"/>
      <w:color w:val="000000" w:themeColor="text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2C4D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DB2"/>
    <w:rPr>
      <w:rFonts w:asciiTheme="minorHAnsi" w:hAnsiTheme="minorHAnsi"/>
      <w:b/>
      <w:bCs/>
      <w:color w:val="000000" w:themeColor="text1"/>
      <w:lang w:eastAsia="en-US"/>
    </w:rPr>
  </w:style>
  <w:style w:type="paragraph" w:styleId="Revision">
    <w:name w:val="Revision"/>
    <w:hidden/>
    <w:uiPriority w:val="99"/>
    <w:semiHidden/>
    <w:rsid w:val="00185803"/>
    <w:rPr>
      <w:rFonts w:asciiTheme="minorHAnsi" w:hAnsiTheme="minorHAnsi"/>
      <w:color w:val="000000" w:themeColor="text1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TL%20Design\Senior%20Secondary\9.%20Team\Team%20members\Anne%20Adams\Anne\Vocational%20Pathways%202012\Resource%20templates\Style-fre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5CE8D-70C5-4A91-96BA-FA0364D74640}"/>
      </w:docPartPr>
      <w:docPartBody>
        <w:p w:rsidR="007753CB" w:rsidRDefault="007753CB"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CE4B252968D84CCFB8BEACC8E689E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39F3B-06C5-49B7-82F2-402A140EFEB4}"/>
      </w:docPartPr>
      <w:docPartBody>
        <w:p w:rsidR="00E8737F" w:rsidRDefault="003D7123" w:rsidP="003D7123">
          <w:pPr>
            <w:pStyle w:val="CE4B252968D84CCFB8BEACC8E689E1BE20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951F63B9863E4CC7A27DE3E050046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129DE-72A4-4154-B7E3-A5CC95F07E15}"/>
      </w:docPartPr>
      <w:docPartBody>
        <w:p w:rsidR="00E8737F" w:rsidRDefault="003D7123" w:rsidP="003D7123">
          <w:pPr>
            <w:pStyle w:val="951F63B9863E4CC7A27DE3E05004694920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F7C0F927925B4B388F6E15B3125CC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B2F4E-D12E-4D82-8044-BD0E11E0894D}"/>
      </w:docPartPr>
      <w:docPartBody>
        <w:p w:rsidR="00E8737F" w:rsidRDefault="003D7123" w:rsidP="003D7123">
          <w:pPr>
            <w:pStyle w:val="F7C0F927925B4B388F6E15B3125CC40620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61E69DA00694468AB73E51159B5CD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84396-D46A-4CF8-BDE0-7E34546E241A}"/>
      </w:docPartPr>
      <w:docPartBody>
        <w:p w:rsidR="00E8737F" w:rsidRDefault="003D7123" w:rsidP="003D7123">
          <w:pPr>
            <w:pStyle w:val="61E69DA00694468AB73E51159B5CD22920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52C3B92BEF8245DD9A917A97F0FE4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9B564-8D2D-4CE7-BE32-006051076FDF}"/>
      </w:docPartPr>
      <w:docPartBody>
        <w:p w:rsidR="00E8737F" w:rsidRDefault="003D7123" w:rsidP="003D7123">
          <w:pPr>
            <w:pStyle w:val="52C3B92BEF8245DD9A917A97F0FE45A220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D01A1E4F726F440A8D2D793A9A33B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62632-2534-42B2-A217-FBF373D251D8}"/>
      </w:docPartPr>
      <w:docPartBody>
        <w:p w:rsidR="00921372" w:rsidRDefault="003D7123" w:rsidP="003D7123">
          <w:pPr>
            <w:pStyle w:val="D01A1E4F726F440A8D2D793A9A33BC5619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4AA7FD90F7E34A3E89CBBC4F0019E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9B233-DDA7-423F-94C8-A1C706FF68C9}"/>
      </w:docPartPr>
      <w:docPartBody>
        <w:p w:rsidR="00921372" w:rsidRDefault="003D7123" w:rsidP="003D7123">
          <w:pPr>
            <w:pStyle w:val="4AA7FD90F7E34A3E89CBBC4F0019E8D718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62B733052D8244A19E737986F51D2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E3CA4-BFA8-46D8-8BD5-607AF76BDB20}"/>
      </w:docPartPr>
      <w:docPartBody>
        <w:p w:rsidR="00921372" w:rsidRDefault="003D7123" w:rsidP="003D7123">
          <w:pPr>
            <w:pStyle w:val="62B733052D8244A19E737986F51D2FAB18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65B480F46F39441EA2EEF6E26285A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6332E-29D4-4E35-A76C-AB6F6D61A55C}"/>
      </w:docPartPr>
      <w:docPartBody>
        <w:p w:rsidR="00921372" w:rsidRDefault="003D7123" w:rsidP="003D7123">
          <w:pPr>
            <w:pStyle w:val="65B480F46F39441EA2EEF6E26285AABA18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AF80F6F269A24A479A9E7DA3EBE11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00928-4B9B-4874-9E8F-C7A231252A26}"/>
      </w:docPartPr>
      <w:docPartBody>
        <w:p w:rsidR="00BD010D" w:rsidRDefault="003D7123" w:rsidP="003D7123">
          <w:pPr>
            <w:pStyle w:val="AF80F6F269A24A479A9E7DA3EBE1146D11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083CA754EB534A9CAD35BD9C4117F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684F3-6384-4BFA-8055-673F29DCC7AB}"/>
      </w:docPartPr>
      <w:docPartBody>
        <w:p w:rsidR="00BD010D" w:rsidRDefault="003D7123" w:rsidP="003D7123">
          <w:pPr>
            <w:pStyle w:val="083CA754EB534A9CAD35BD9C4117F04810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EAE9E5F4767D46D69CEC1F1F622C0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E3BEA-8645-4F6B-83D7-6406EB9D8BC9}"/>
      </w:docPartPr>
      <w:docPartBody>
        <w:p w:rsidR="00D13118" w:rsidRDefault="003D7123" w:rsidP="003D7123">
          <w:pPr>
            <w:pStyle w:val="EAE9E5F4767D46D69CEC1F1F622C09218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795821DD7C6B4A8DA0F94D0DAB0A5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012A8-C969-4B5B-AE11-31EAE38BECE1}"/>
      </w:docPartPr>
      <w:docPartBody>
        <w:p w:rsidR="00D13118" w:rsidRDefault="003D7123" w:rsidP="003D7123">
          <w:pPr>
            <w:pStyle w:val="795821DD7C6B4A8DA0F94D0DAB0A57768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FF076FBAD6D84A1A81670A73D2355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25A01-F05D-41AA-9E07-22C3D417CC2E}"/>
      </w:docPartPr>
      <w:docPartBody>
        <w:p w:rsidR="00474B7B" w:rsidRDefault="003D7123" w:rsidP="003D7123">
          <w:pPr>
            <w:pStyle w:val="FF076FBAD6D84A1A81670A73D23557195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DE0FE45B50034805AB4B08B20BAC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2EFFA-D7EE-4CD1-8301-F7BBF43B81E7}"/>
      </w:docPartPr>
      <w:docPartBody>
        <w:p w:rsidR="00474B7B" w:rsidRDefault="003D7123" w:rsidP="003D7123">
          <w:pPr>
            <w:pStyle w:val="DE0FE45B50034805AB4B08B20BACFC902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2214C7DD3D7D48218F3E72521B4A8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3433D-C812-4C31-8A5E-DEAD36509653}"/>
      </w:docPartPr>
      <w:docPartBody>
        <w:p w:rsidR="00D134A7" w:rsidRDefault="003D7123" w:rsidP="003D7123">
          <w:pPr>
            <w:pStyle w:val="2214C7DD3D7D48218F3E72521B4A8D151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9D5E4BB0041F4BD0AA622954C1A2E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4E584-949C-44B7-8E2B-24362AB1BB54}"/>
      </w:docPartPr>
      <w:docPartBody>
        <w:p w:rsidR="00D134A7" w:rsidRDefault="003D7123" w:rsidP="003D7123">
          <w:pPr>
            <w:pStyle w:val="9D5E4BB0041F4BD0AA622954C1A2E1C41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2EC9CC6863FC42499843069810FB4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3A80D-BE5D-4C01-8277-47CA9C603EC8}"/>
      </w:docPartPr>
      <w:docPartBody>
        <w:p w:rsidR="00D134A7" w:rsidRDefault="003D7123" w:rsidP="003D7123">
          <w:pPr>
            <w:pStyle w:val="2EC9CC6863FC42499843069810FB495E1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56578F969244430093405F158F4FC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931A1-4B6C-4175-BD1B-AD4746244480}"/>
      </w:docPartPr>
      <w:docPartBody>
        <w:p w:rsidR="001434F1" w:rsidRDefault="003D7123" w:rsidP="003D7123">
          <w:pPr>
            <w:pStyle w:val="56578F969244430093405F158F4FC4041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9C3139978FBE47F9BDCB3117B5FD5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30CDA-0F55-4338-948C-41F768B81D19}"/>
      </w:docPartPr>
      <w:docPartBody>
        <w:p w:rsidR="001434F1" w:rsidRDefault="003D7123" w:rsidP="003D7123">
          <w:pPr>
            <w:pStyle w:val="9C3139978FBE47F9BDCB3117B5FD542B1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A5E108513741433AB06D9029B13AB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6C33C-F03D-460E-B4A6-FFE0EDB68D9A}"/>
      </w:docPartPr>
      <w:docPartBody>
        <w:p w:rsidR="001434F1" w:rsidRDefault="003D7123" w:rsidP="003D7123">
          <w:pPr>
            <w:pStyle w:val="A5E108513741433AB06D9029B13ABEEF1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0CA882902D3C41DC987067B09511B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8F44E-7068-43CD-91D6-6B98BFBDF211}"/>
      </w:docPartPr>
      <w:docPartBody>
        <w:p w:rsidR="00107ED0" w:rsidRDefault="00BE0542" w:rsidP="00BE0542">
          <w:pPr>
            <w:pStyle w:val="0CA882902D3C41DC987067B09511B538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A0564A025AED4405B1C43A9922C14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94C1A-E5F9-4924-B931-90DB5E223EF4}"/>
      </w:docPartPr>
      <w:docPartBody>
        <w:p w:rsidR="00107ED0" w:rsidRDefault="00BE0542" w:rsidP="00BE0542">
          <w:pPr>
            <w:pStyle w:val="A0564A025AED4405B1C43A9922C14AC7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ACF1D355B1BE43DFA10047ACE446D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1C8D2-A482-41BC-965D-AD3A61673F21}"/>
      </w:docPartPr>
      <w:docPartBody>
        <w:p w:rsidR="00107ED0" w:rsidRDefault="00BE0542" w:rsidP="00BE0542">
          <w:pPr>
            <w:pStyle w:val="ACF1D355B1BE43DFA10047ACE446DC81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F75329D346AC46A8857FBE26F3FB8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81046-98A2-4E50-992E-56767B8B97C4}"/>
      </w:docPartPr>
      <w:docPartBody>
        <w:p w:rsidR="00107ED0" w:rsidRDefault="00BE0542" w:rsidP="00BE0542">
          <w:pPr>
            <w:pStyle w:val="F75329D346AC46A8857FBE26F3FB84EC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1A4C84F4AA7C4B44897CD729FD348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119A0-833B-4EDB-A762-ECF3BAC74365}"/>
      </w:docPartPr>
      <w:docPartBody>
        <w:p w:rsidR="00107ED0" w:rsidRDefault="00BE0542" w:rsidP="00BE0542">
          <w:pPr>
            <w:pStyle w:val="1A4C84F4AA7C4B44897CD729FD348D8C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FA908C6BC338402B8703490F8E80E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C1F5C-2B44-4216-BC65-43E5CD49C57A}"/>
      </w:docPartPr>
      <w:docPartBody>
        <w:p w:rsidR="00107ED0" w:rsidRDefault="00BE0542" w:rsidP="00BE0542">
          <w:pPr>
            <w:pStyle w:val="FA908C6BC338402B8703490F8E80EE7A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53EDF9E6871A4448977DCEA9897D9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18742-3540-4770-99FD-E1ECEA89FEAE}"/>
      </w:docPartPr>
      <w:docPartBody>
        <w:p w:rsidR="00107ED0" w:rsidRDefault="00BE0542" w:rsidP="00BE0542">
          <w:pPr>
            <w:pStyle w:val="53EDF9E6871A4448977DCEA9897D9487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06535AB05B374E32AED725B00FBBA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5458A-C472-40E2-AD1C-E354F07CE862}"/>
      </w:docPartPr>
      <w:docPartBody>
        <w:p w:rsidR="00107ED0" w:rsidRDefault="00BE0542" w:rsidP="00BE0542">
          <w:pPr>
            <w:pStyle w:val="06535AB05B374E32AED725B00FBBADF0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F5551BC0A4DE4E1DB5D06FD75C3E1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7742E-CE5F-4BF6-8F3F-04E7D0C432BD}"/>
      </w:docPartPr>
      <w:docPartBody>
        <w:p w:rsidR="00516E89" w:rsidRDefault="00107ED0" w:rsidP="00107ED0">
          <w:pPr>
            <w:pStyle w:val="F5551BC0A4DE4E1DB5D06FD75C3E120D"/>
          </w:pPr>
          <w:r w:rsidRPr="00490F97">
            <w:rPr>
              <w:rStyle w:val="PlaceholderText"/>
            </w:rPr>
            <w:t>Click here to enter text.</w:t>
          </w:r>
        </w:p>
      </w:docPartBody>
    </w:docPart>
    <w:docPart>
      <w:docPartPr>
        <w:name w:val="DF5CFC4258C44EDE9FB1B6E2325DC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CD0F0-C1F3-491B-AD16-BF7650FF690C}"/>
      </w:docPartPr>
      <w:docPartBody>
        <w:p w:rsidR="00516E89" w:rsidRDefault="00107ED0" w:rsidP="00107ED0">
          <w:pPr>
            <w:pStyle w:val="DF5CFC4258C44EDE9FB1B6E2325DC2EA"/>
          </w:pPr>
          <w:r w:rsidRPr="00490F9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altName w:val=" Arial"/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formatting="0"/>
  <w:defaultTabStop w:val="720"/>
  <w:characterSpacingControl w:val="doNotCompress"/>
  <w:compat>
    <w:useFELayout/>
  </w:compat>
  <w:rsids>
    <w:rsidRoot w:val="007753CB"/>
    <w:rsid w:val="00032E74"/>
    <w:rsid w:val="0007025E"/>
    <w:rsid w:val="000B46E5"/>
    <w:rsid w:val="00107ED0"/>
    <w:rsid w:val="001434F1"/>
    <w:rsid w:val="001920EA"/>
    <w:rsid w:val="0026408A"/>
    <w:rsid w:val="0027488D"/>
    <w:rsid w:val="00277113"/>
    <w:rsid w:val="002A4DF0"/>
    <w:rsid w:val="00313144"/>
    <w:rsid w:val="0031477B"/>
    <w:rsid w:val="003B35B7"/>
    <w:rsid w:val="003C09E3"/>
    <w:rsid w:val="003D7123"/>
    <w:rsid w:val="00474B7B"/>
    <w:rsid w:val="00505143"/>
    <w:rsid w:val="00506B7D"/>
    <w:rsid w:val="00516E89"/>
    <w:rsid w:val="00561817"/>
    <w:rsid w:val="00576164"/>
    <w:rsid w:val="005F7178"/>
    <w:rsid w:val="0061395A"/>
    <w:rsid w:val="00763C0A"/>
    <w:rsid w:val="007753CB"/>
    <w:rsid w:val="007F3CF1"/>
    <w:rsid w:val="008828C7"/>
    <w:rsid w:val="008A7867"/>
    <w:rsid w:val="00921372"/>
    <w:rsid w:val="00923C08"/>
    <w:rsid w:val="009C44E2"/>
    <w:rsid w:val="009D0C47"/>
    <w:rsid w:val="00A149E9"/>
    <w:rsid w:val="00A34228"/>
    <w:rsid w:val="00AC4CD1"/>
    <w:rsid w:val="00AF73D7"/>
    <w:rsid w:val="00B539F5"/>
    <w:rsid w:val="00B818E2"/>
    <w:rsid w:val="00B87ED1"/>
    <w:rsid w:val="00BD010D"/>
    <w:rsid w:val="00BD3521"/>
    <w:rsid w:val="00BE0542"/>
    <w:rsid w:val="00BF2F0B"/>
    <w:rsid w:val="00C1585E"/>
    <w:rsid w:val="00C17C59"/>
    <w:rsid w:val="00C81489"/>
    <w:rsid w:val="00D007DF"/>
    <w:rsid w:val="00D13118"/>
    <w:rsid w:val="00D134A7"/>
    <w:rsid w:val="00E81B40"/>
    <w:rsid w:val="00E8737F"/>
    <w:rsid w:val="00ED4005"/>
    <w:rsid w:val="00EE39C8"/>
    <w:rsid w:val="00F2537B"/>
    <w:rsid w:val="00F27A4B"/>
    <w:rsid w:val="00F639A3"/>
    <w:rsid w:val="00F73F26"/>
    <w:rsid w:val="00FE3C01"/>
    <w:rsid w:val="00FF28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7ED0"/>
    <w:rPr>
      <w:color w:val="808080"/>
    </w:rPr>
  </w:style>
  <w:style w:type="paragraph" w:customStyle="1" w:styleId="822774EE074C438BA693E307E8AF4794">
    <w:name w:val="822774EE074C438BA693E307E8AF479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22774EE074C438BA693E307E8AF47941">
    <w:name w:val="822774EE074C438BA693E307E8AF4794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4CA10B8748F42B3A57DC6C52A19AF5A">
    <w:name w:val="04CA10B8748F42B3A57DC6C52A19AF5A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B3043572D474001A5243F1B2E76DEFD">
    <w:name w:val="1B3043572D474001A5243F1B2E76DEFD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">
    <w:name w:val="D73B190BB90A40998DA2F505AA5BC143"/>
    <w:rsid w:val="007753CB"/>
  </w:style>
  <w:style w:type="paragraph" w:customStyle="1" w:styleId="94C000C11D4E42CD992802982573DCBB">
    <w:name w:val="94C000C11D4E42CD992802982573DCBB"/>
    <w:rsid w:val="007753CB"/>
  </w:style>
  <w:style w:type="paragraph" w:customStyle="1" w:styleId="2C3A41721A1844AC8125176E0121CC2F">
    <w:name w:val="2C3A41721A1844AC8125176E0121CC2F"/>
    <w:rsid w:val="007753CB"/>
  </w:style>
  <w:style w:type="paragraph" w:customStyle="1" w:styleId="725174C473B34EE684E44543CF70B111">
    <w:name w:val="725174C473B34EE684E44543CF70B111"/>
    <w:rsid w:val="007753CB"/>
  </w:style>
  <w:style w:type="paragraph" w:customStyle="1" w:styleId="037A81BDBE6A4C2389C671B020632B7B">
    <w:name w:val="037A81BDBE6A4C2389C671B020632B7B"/>
    <w:rsid w:val="007753CB"/>
  </w:style>
  <w:style w:type="paragraph" w:customStyle="1" w:styleId="1B3043572D474001A5243F1B2E76DEFD1">
    <w:name w:val="1B3043572D474001A5243F1B2E76DEFD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1">
    <w:name w:val="D73B190BB90A40998DA2F505AA5BC143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1">
    <w:name w:val="94C000C11D4E42CD992802982573DCBB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1">
    <w:name w:val="2C3A41721A1844AC8125176E0121CC2F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1">
    <w:name w:val="725174C473B34EE684E44543CF70B11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1">
    <w:name w:val="037A81BDBE6A4C2389C671B020632B7B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B3043572D474001A5243F1B2E76DEFD2">
    <w:name w:val="1B3043572D474001A5243F1B2E76DEFD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2">
    <w:name w:val="D73B190BB90A40998DA2F505AA5BC143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2">
    <w:name w:val="94C000C11D4E42CD992802982573DCBB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2">
    <w:name w:val="2C3A41721A1844AC8125176E0121CC2F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2">
    <w:name w:val="725174C473B34EE684E44543CF70B11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2">
    <w:name w:val="037A81BDBE6A4C2389C671B020632B7B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B3043572D474001A5243F1B2E76DEFD3">
    <w:name w:val="1B3043572D474001A5243F1B2E76DEFD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3">
    <w:name w:val="D73B190BB90A40998DA2F505AA5BC143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3">
    <w:name w:val="94C000C11D4E42CD992802982573DCBB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3">
    <w:name w:val="2C3A41721A1844AC8125176E0121CC2F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3">
    <w:name w:val="725174C473B34EE684E44543CF70B11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3">
    <w:name w:val="037A81BDBE6A4C2389C671B020632B7B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B3043572D474001A5243F1B2E76DEFD4">
    <w:name w:val="1B3043572D474001A5243F1B2E76DEFD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4">
    <w:name w:val="D73B190BB90A40998DA2F505AA5BC143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4">
    <w:name w:val="94C000C11D4E42CD992802982573DCBB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4">
    <w:name w:val="2C3A41721A1844AC8125176E0121CC2F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4">
    <w:name w:val="725174C473B34EE684E44543CF70B111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4">
    <w:name w:val="037A81BDBE6A4C2389C671B020632B7B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">
    <w:name w:val="F44766FFBB3A4615BDE9B40ED75145FD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">
    <w:name w:val="2363138DD21F4F69AEA2D0FA9D0D12E2"/>
    <w:rsid w:val="007753CB"/>
  </w:style>
  <w:style w:type="paragraph" w:customStyle="1" w:styleId="143A623E27624C7EA49880CC4DE45832">
    <w:name w:val="143A623E27624C7EA49880CC4DE45832"/>
    <w:rsid w:val="007753CB"/>
  </w:style>
  <w:style w:type="paragraph" w:customStyle="1" w:styleId="C397DD386F344109AE93BD23D9A81089">
    <w:name w:val="C397DD386F344109AE93BD23D9A81089"/>
    <w:rsid w:val="007753CB"/>
  </w:style>
  <w:style w:type="paragraph" w:customStyle="1" w:styleId="BF9626C530164856979671523E33D0D0">
    <w:name w:val="BF9626C530164856979671523E33D0D0"/>
    <w:rsid w:val="007753CB"/>
  </w:style>
  <w:style w:type="paragraph" w:customStyle="1" w:styleId="1B3043572D474001A5243F1B2E76DEFD5">
    <w:name w:val="1B3043572D474001A5243F1B2E76DEFD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5">
    <w:name w:val="D73B190BB90A40998DA2F505AA5BC143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5">
    <w:name w:val="94C000C11D4E42CD992802982573DCBB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5">
    <w:name w:val="2C3A41721A1844AC8125176E0121CC2F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5">
    <w:name w:val="725174C473B34EE684E44543CF70B111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5">
    <w:name w:val="037A81BDBE6A4C2389C671B020632B7B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1">
    <w:name w:val="F44766FFBB3A4615BDE9B40ED75145FD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1">
    <w:name w:val="2363138DD21F4F69AEA2D0FA9D0D12E2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1">
    <w:name w:val="143A623E27624C7EA49880CC4DE45832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1">
    <w:name w:val="C397DD386F344109AE93BD23D9A81089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1">
    <w:name w:val="BF9626C530164856979671523E33D0D0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B3043572D474001A5243F1B2E76DEFD6">
    <w:name w:val="1B3043572D474001A5243F1B2E76DEFD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6">
    <w:name w:val="D73B190BB90A40998DA2F505AA5BC143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6">
    <w:name w:val="94C000C11D4E42CD992802982573DCBB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6">
    <w:name w:val="2C3A41721A1844AC8125176E0121CC2F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6">
    <w:name w:val="725174C473B34EE684E44543CF70B111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6">
    <w:name w:val="037A81BDBE6A4C2389C671B020632B7B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2">
    <w:name w:val="F44766FFBB3A4615BDE9B40ED75145FD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2">
    <w:name w:val="2363138DD21F4F69AEA2D0FA9D0D12E2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2">
    <w:name w:val="143A623E27624C7EA49880CC4DE45832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2">
    <w:name w:val="C397DD386F344109AE93BD23D9A81089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2">
    <w:name w:val="BF9626C530164856979671523E33D0D0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">
    <w:name w:val="0BAB75DE33D9403584D83F6A5B1CBE7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">
    <w:name w:val="5A4A31BA376F4452816B6B73CEB2E15C"/>
    <w:rsid w:val="007753CB"/>
  </w:style>
  <w:style w:type="paragraph" w:customStyle="1" w:styleId="1B3043572D474001A5243F1B2E76DEFD7">
    <w:name w:val="1B3043572D474001A5243F1B2E76DEFD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7">
    <w:name w:val="D73B190BB90A40998DA2F505AA5BC143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7">
    <w:name w:val="94C000C11D4E42CD992802982573DCBB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7">
    <w:name w:val="2C3A41721A1844AC8125176E0121CC2F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7">
    <w:name w:val="725174C473B34EE684E44543CF70B111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7">
    <w:name w:val="037A81BDBE6A4C2389C671B020632B7B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3">
    <w:name w:val="F44766FFBB3A4615BDE9B40ED75145FD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3">
    <w:name w:val="2363138DD21F4F69AEA2D0FA9D0D12E2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3">
    <w:name w:val="143A623E27624C7EA49880CC4DE45832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3">
    <w:name w:val="C397DD386F344109AE93BD23D9A81089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3">
    <w:name w:val="BF9626C530164856979671523E33D0D0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1">
    <w:name w:val="0BAB75DE33D9403584D83F6A5B1CBE7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1">
    <w:name w:val="5A4A31BA376F4452816B6B73CEB2E15C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">
    <w:name w:val="135098B6D505405EB44050608E1201A0"/>
    <w:rsid w:val="007753CB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">
    <w:name w:val="F66D35B4065F48C8ACF2F5123C6236DA"/>
    <w:rsid w:val="007753CB"/>
  </w:style>
  <w:style w:type="paragraph" w:customStyle="1" w:styleId="A142C3CA5EBE49C9BB49B0F81BFCA056">
    <w:name w:val="A142C3CA5EBE49C9BB49B0F81BFCA056"/>
    <w:rsid w:val="007753CB"/>
  </w:style>
  <w:style w:type="paragraph" w:customStyle="1" w:styleId="E10426E60811414995C4CA428959BBB4">
    <w:name w:val="E10426E60811414995C4CA428959BBB4"/>
    <w:rsid w:val="007753CB"/>
  </w:style>
  <w:style w:type="paragraph" w:customStyle="1" w:styleId="9814ADB1F01B40EBBF65FE64A916F388">
    <w:name w:val="9814ADB1F01B40EBBF65FE64A916F388"/>
    <w:rsid w:val="007753CB"/>
  </w:style>
  <w:style w:type="paragraph" w:customStyle="1" w:styleId="D6CA9AD7FA4B4FD3B5BB3FE9F618F9D7">
    <w:name w:val="D6CA9AD7FA4B4FD3B5BB3FE9F618F9D7"/>
    <w:rsid w:val="007753CB"/>
  </w:style>
  <w:style w:type="paragraph" w:customStyle="1" w:styleId="3BEDB7882EA14350A1384816D86C1F2C">
    <w:name w:val="3BEDB7882EA14350A1384816D86C1F2C"/>
    <w:rsid w:val="007753CB"/>
  </w:style>
  <w:style w:type="paragraph" w:customStyle="1" w:styleId="68B4CEB12B2943D689295E199AA4903E">
    <w:name w:val="68B4CEB12B2943D689295E199AA4903E"/>
    <w:rsid w:val="007753CB"/>
  </w:style>
  <w:style w:type="paragraph" w:customStyle="1" w:styleId="1B3043572D474001A5243F1B2E76DEFD8">
    <w:name w:val="1B3043572D474001A5243F1B2E76DEFD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8">
    <w:name w:val="D73B190BB90A40998DA2F505AA5BC143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8">
    <w:name w:val="94C000C11D4E42CD992802982573DCBB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8">
    <w:name w:val="2C3A41721A1844AC8125176E0121CC2F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8">
    <w:name w:val="725174C473B34EE684E44543CF70B111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8">
    <w:name w:val="037A81BDBE6A4C2389C671B020632B7B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4">
    <w:name w:val="F44766FFBB3A4615BDE9B40ED75145FD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4">
    <w:name w:val="2363138DD21F4F69AEA2D0FA9D0D12E2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4">
    <w:name w:val="143A623E27624C7EA49880CC4DE45832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4">
    <w:name w:val="C397DD386F344109AE93BD23D9A81089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4">
    <w:name w:val="BF9626C530164856979671523E33D0D0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2">
    <w:name w:val="0BAB75DE33D9403584D83F6A5B1CBE7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2">
    <w:name w:val="5A4A31BA376F4452816B6B73CEB2E15C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1">
    <w:name w:val="135098B6D505405EB44050608E1201A01"/>
    <w:rsid w:val="007753CB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1">
    <w:name w:val="F66D35B4065F48C8ACF2F5123C6236DA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1">
    <w:name w:val="A142C3CA5EBE49C9BB49B0F81BFCA056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10426E60811414995C4CA428959BBB41">
    <w:name w:val="E10426E60811414995C4CA428959BBB4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814ADB1F01B40EBBF65FE64A916F3881">
    <w:name w:val="9814ADB1F01B40EBBF65FE64A916F388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6CA9AD7FA4B4FD3B5BB3FE9F618F9D71">
    <w:name w:val="D6CA9AD7FA4B4FD3B5BB3FE9F618F9D7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BEDB7882EA14350A1384816D86C1F2C1">
    <w:name w:val="3BEDB7882EA14350A1384816D86C1F2C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8B4CEB12B2943D689295E199AA4903E1">
    <w:name w:val="68B4CEB12B2943D689295E199AA4903E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">
    <w:name w:val="E9685F448A36499DB1C5754C15C53CC8"/>
    <w:rsid w:val="007753CB"/>
  </w:style>
  <w:style w:type="paragraph" w:customStyle="1" w:styleId="D9DB45BB05654D2DB3955933FCDBC9AB">
    <w:name w:val="D9DB45BB05654D2DB3955933FCDBC9AB"/>
    <w:rsid w:val="007753CB"/>
  </w:style>
  <w:style w:type="paragraph" w:customStyle="1" w:styleId="8876E9516FD24689A60B8BD35780F4C7">
    <w:name w:val="8876E9516FD24689A60B8BD35780F4C7"/>
    <w:rsid w:val="007753CB"/>
  </w:style>
  <w:style w:type="paragraph" w:customStyle="1" w:styleId="9FD47CBEB61D4A1AADE2A0B0BC93607F">
    <w:name w:val="9FD47CBEB61D4A1AADE2A0B0BC93607F"/>
    <w:rsid w:val="007753CB"/>
  </w:style>
  <w:style w:type="paragraph" w:customStyle="1" w:styleId="F4DA3F89E96E459194FD1A4EC961A9AB">
    <w:name w:val="F4DA3F89E96E459194FD1A4EC961A9AB"/>
    <w:rsid w:val="007753CB"/>
  </w:style>
  <w:style w:type="paragraph" w:customStyle="1" w:styleId="1B3043572D474001A5243F1B2E76DEFD9">
    <w:name w:val="1B3043572D474001A5243F1B2E76DEFD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9">
    <w:name w:val="D73B190BB90A40998DA2F505AA5BC143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9">
    <w:name w:val="94C000C11D4E42CD992802982573DCBB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9">
    <w:name w:val="2C3A41721A1844AC8125176E0121CC2F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9">
    <w:name w:val="725174C473B34EE684E44543CF70B111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9">
    <w:name w:val="037A81BDBE6A4C2389C671B020632B7B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5">
    <w:name w:val="F44766FFBB3A4615BDE9B40ED75145FD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5">
    <w:name w:val="2363138DD21F4F69AEA2D0FA9D0D12E2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5">
    <w:name w:val="143A623E27624C7EA49880CC4DE45832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5">
    <w:name w:val="C397DD386F344109AE93BD23D9A81089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5">
    <w:name w:val="BF9626C530164856979671523E33D0D0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3">
    <w:name w:val="0BAB75DE33D9403584D83F6A5B1CBE7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3">
    <w:name w:val="5A4A31BA376F4452816B6B73CEB2E15C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2">
    <w:name w:val="135098B6D505405EB44050608E1201A02"/>
    <w:rsid w:val="007753CB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2">
    <w:name w:val="F66D35B4065F48C8ACF2F5123C6236DA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2">
    <w:name w:val="A142C3CA5EBE49C9BB49B0F81BFCA056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10426E60811414995C4CA428959BBB42">
    <w:name w:val="E10426E60811414995C4CA428959BBB4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814ADB1F01B40EBBF65FE64A916F3882">
    <w:name w:val="9814ADB1F01B40EBBF65FE64A916F388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6CA9AD7FA4B4FD3B5BB3FE9F618F9D72">
    <w:name w:val="D6CA9AD7FA4B4FD3B5BB3FE9F618F9D7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BEDB7882EA14350A1384816D86C1F2C2">
    <w:name w:val="3BEDB7882EA14350A1384816D86C1F2C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8B4CEB12B2943D689295E199AA4903E2">
    <w:name w:val="68B4CEB12B2943D689295E199AA4903E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1">
    <w:name w:val="E9685F448A36499DB1C5754C15C53CC8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1">
    <w:name w:val="D9DB45BB05654D2DB3955933FCDBC9AB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1">
    <w:name w:val="8876E9516FD24689A60B8BD35780F4C7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1">
    <w:name w:val="9FD47CBEB61D4A1AADE2A0B0BC93607F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1">
    <w:name w:val="F4DA3F89E96E459194FD1A4EC961A9AB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B3043572D474001A5243F1B2E76DEFD10">
    <w:name w:val="1B3043572D474001A5243F1B2E76DEFD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10">
    <w:name w:val="D73B190BB90A40998DA2F505AA5BC143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10">
    <w:name w:val="94C000C11D4E42CD992802982573DCBB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10">
    <w:name w:val="2C3A41721A1844AC8125176E0121CC2F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10">
    <w:name w:val="725174C473B34EE684E44543CF70B111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10">
    <w:name w:val="037A81BDBE6A4C2389C671B020632B7B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6">
    <w:name w:val="F44766FFBB3A4615BDE9B40ED75145FD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6">
    <w:name w:val="2363138DD21F4F69AEA2D0FA9D0D12E2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6">
    <w:name w:val="143A623E27624C7EA49880CC4DE45832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6">
    <w:name w:val="C397DD386F344109AE93BD23D9A81089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6">
    <w:name w:val="BF9626C530164856979671523E33D0D0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4">
    <w:name w:val="0BAB75DE33D9403584D83F6A5B1CBE71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4">
    <w:name w:val="5A4A31BA376F4452816B6B73CEB2E15C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3">
    <w:name w:val="135098B6D505405EB44050608E1201A03"/>
    <w:rsid w:val="007753CB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3">
    <w:name w:val="F66D35B4065F48C8ACF2F5123C6236DA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3">
    <w:name w:val="A142C3CA5EBE49C9BB49B0F81BFCA056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10426E60811414995C4CA428959BBB43">
    <w:name w:val="E10426E60811414995C4CA428959BBB4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814ADB1F01B40EBBF65FE64A916F3883">
    <w:name w:val="9814ADB1F01B40EBBF65FE64A916F388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6CA9AD7FA4B4FD3B5BB3FE9F618F9D73">
    <w:name w:val="D6CA9AD7FA4B4FD3B5BB3FE9F618F9D7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BEDB7882EA14350A1384816D86C1F2C3">
    <w:name w:val="3BEDB7882EA14350A1384816D86C1F2C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8B4CEB12B2943D689295E199AA4903E3">
    <w:name w:val="68B4CEB12B2943D689295E199AA4903E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2">
    <w:name w:val="E9685F448A36499DB1C5754C15C53CC8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2">
    <w:name w:val="D9DB45BB05654D2DB3955933FCDBC9AB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2">
    <w:name w:val="8876E9516FD24689A60B8BD35780F4C7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2">
    <w:name w:val="9FD47CBEB61D4A1AADE2A0B0BC93607F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2">
    <w:name w:val="F4DA3F89E96E459194FD1A4EC961A9AB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B3043572D474001A5243F1B2E76DEFD11">
    <w:name w:val="1B3043572D474001A5243F1B2E76DEFD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11">
    <w:name w:val="D73B190BB90A40998DA2F505AA5BC143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11">
    <w:name w:val="94C000C11D4E42CD992802982573DCBB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11">
    <w:name w:val="2C3A41721A1844AC8125176E0121CC2F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11">
    <w:name w:val="725174C473B34EE684E44543CF70B111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11">
    <w:name w:val="037A81BDBE6A4C2389C671B020632B7B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7">
    <w:name w:val="F44766FFBB3A4615BDE9B40ED75145FD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7">
    <w:name w:val="2363138DD21F4F69AEA2D0FA9D0D12E2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7">
    <w:name w:val="143A623E27624C7EA49880CC4DE45832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7">
    <w:name w:val="C397DD386F344109AE93BD23D9A81089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7">
    <w:name w:val="BF9626C530164856979671523E33D0D0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5">
    <w:name w:val="0BAB75DE33D9403584D83F6A5B1CBE71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5">
    <w:name w:val="5A4A31BA376F4452816B6B73CEB2E15C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4">
    <w:name w:val="135098B6D505405EB44050608E1201A04"/>
    <w:rsid w:val="007753CB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4">
    <w:name w:val="F66D35B4065F48C8ACF2F5123C6236DA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4">
    <w:name w:val="A142C3CA5EBE49C9BB49B0F81BFCA056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10426E60811414995C4CA428959BBB44">
    <w:name w:val="E10426E60811414995C4CA428959BBB4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814ADB1F01B40EBBF65FE64A916F3884">
    <w:name w:val="9814ADB1F01B40EBBF65FE64A916F388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6CA9AD7FA4B4FD3B5BB3FE9F618F9D74">
    <w:name w:val="D6CA9AD7FA4B4FD3B5BB3FE9F618F9D7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BEDB7882EA14350A1384816D86C1F2C4">
    <w:name w:val="3BEDB7882EA14350A1384816D86C1F2C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8B4CEB12B2943D689295E199AA4903E4">
    <w:name w:val="68B4CEB12B2943D689295E199AA4903E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3">
    <w:name w:val="E9685F448A36499DB1C5754C15C53CC8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3">
    <w:name w:val="D9DB45BB05654D2DB3955933FCDBC9AB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3">
    <w:name w:val="8876E9516FD24689A60B8BD35780F4C7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3">
    <w:name w:val="9FD47CBEB61D4A1AADE2A0B0BC93607F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3">
    <w:name w:val="F4DA3F89E96E459194FD1A4EC961A9AB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B3043572D474001A5243F1B2E76DEFD12">
    <w:name w:val="1B3043572D474001A5243F1B2E76DEFD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12">
    <w:name w:val="D73B190BB90A40998DA2F505AA5BC143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12">
    <w:name w:val="94C000C11D4E42CD992802982573DCBB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12">
    <w:name w:val="2C3A41721A1844AC8125176E0121CC2F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12">
    <w:name w:val="725174C473B34EE684E44543CF70B111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12">
    <w:name w:val="037A81BDBE6A4C2389C671B020632B7B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8">
    <w:name w:val="F44766FFBB3A4615BDE9B40ED75145FD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8">
    <w:name w:val="2363138DD21F4F69AEA2D0FA9D0D12E2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8">
    <w:name w:val="143A623E27624C7EA49880CC4DE45832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8">
    <w:name w:val="C397DD386F344109AE93BD23D9A81089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8">
    <w:name w:val="BF9626C530164856979671523E33D0D0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6">
    <w:name w:val="0BAB75DE33D9403584D83F6A5B1CBE71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6">
    <w:name w:val="5A4A31BA376F4452816B6B73CEB2E15C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5">
    <w:name w:val="135098B6D505405EB44050608E1201A05"/>
    <w:rsid w:val="007753CB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5">
    <w:name w:val="F66D35B4065F48C8ACF2F5123C6236DA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5">
    <w:name w:val="A142C3CA5EBE49C9BB49B0F81BFCA056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10426E60811414995C4CA428959BBB45">
    <w:name w:val="E10426E60811414995C4CA428959BBB4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814ADB1F01B40EBBF65FE64A916F3885">
    <w:name w:val="9814ADB1F01B40EBBF65FE64A916F388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6CA9AD7FA4B4FD3B5BB3FE9F618F9D75">
    <w:name w:val="D6CA9AD7FA4B4FD3B5BB3FE9F618F9D7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BEDB7882EA14350A1384816D86C1F2C5">
    <w:name w:val="3BEDB7882EA14350A1384816D86C1F2C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8B4CEB12B2943D689295E199AA4903E5">
    <w:name w:val="68B4CEB12B2943D689295E199AA4903E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4">
    <w:name w:val="E9685F448A36499DB1C5754C15C53CC8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4">
    <w:name w:val="D9DB45BB05654D2DB3955933FCDBC9AB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4">
    <w:name w:val="8876E9516FD24689A60B8BD35780F4C7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4">
    <w:name w:val="9FD47CBEB61D4A1AADE2A0B0BC93607F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4">
    <w:name w:val="F4DA3F89E96E459194FD1A4EC961A9AB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B3043572D474001A5243F1B2E76DEFD13">
    <w:name w:val="1B3043572D474001A5243F1B2E76DEFD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13">
    <w:name w:val="D73B190BB90A40998DA2F505AA5BC143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13">
    <w:name w:val="94C000C11D4E42CD992802982573DCBB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13">
    <w:name w:val="2C3A41721A1844AC8125176E0121CC2F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13">
    <w:name w:val="725174C473B34EE684E44543CF70B111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13">
    <w:name w:val="037A81BDBE6A4C2389C671B020632B7B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9">
    <w:name w:val="F44766FFBB3A4615BDE9B40ED75145FD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9">
    <w:name w:val="2363138DD21F4F69AEA2D0FA9D0D12E2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9">
    <w:name w:val="143A623E27624C7EA49880CC4DE45832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9">
    <w:name w:val="C397DD386F344109AE93BD23D9A81089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9">
    <w:name w:val="BF9626C530164856979671523E33D0D0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7">
    <w:name w:val="0BAB75DE33D9403584D83F6A5B1CBE71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7">
    <w:name w:val="5A4A31BA376F4452816B6B73CEB2E15C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6">
    <w:name w:val="135098B6D505405EB44050608E1201A06"/>
    <w:rsid w:val="007753CB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6">
    <w:name w:val="F66D35B4065F48C8ACF2F5123C6236DA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6">
    <w:name w:val="A142C3CA5EBE49C9BB49B0F81BFCA056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10426E60811414995C4CA428959BBB46">
    <w:name w:val="E10426E60811414995C4CA428959BBB4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814ADB1F01B40EBBF65FE64A916F3886">
    <w:name w:val="9814ADB1F01B40EBBF65FE64A916F388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6CA9AD7FA4B4FD3B5BB3FE9F618F9D76">
    <w:name w:val="D6CA9AD7FA4B4FD3B5BB3FE9F618F9D7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BEDB7882EA14350A1384816D86C1F2C6">
    <w:name w:val="3BEDB7882EA14350A1384816D86C1F2C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8B4CEB12B2943D689295E199AA4903E6">
    <w:name w:val="68B4CEB12B2943D689295E199AA4903E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5">
    <w:name w:val="E9685F448A36499DB1C5754C15C53CC8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5">
    <w:name w:val="D9DB45BB05654D2DB3955933FCDBC9AB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5">
    <w:name w:val="8876E9516FD24689A60B8BD35780F4C7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5">
    <w:name w:val="9FD47CBEB61D4A1AADE2A0B0BC93607F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5">
    <w:name w:val="F4DA3F89E96E459194FD1A4EC961A9AB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1B67BAC77144D9B6FAC5515B32BC7F">
    <w:name w:val="9F1B67BAC77144D9B6FAC5515B32BC7F"/>
    <w:rsid w:val="007753CB"/>
  </w:style>
  <w:style w:type="paragraph" w:customStyle="1" w:styleId="6A48AC1754224729939F52EB3B5731E7">
    <w:name w:val="6A48AC1754224729939F52EB3B5731E7"/>
    <w:rsid w:val="007753CB"/>
  </w:style>
  <w:style w:type="paragraph" w:customStyle="1" w:styleId="1B3043572D474001A5243F1B2E76DEFD14">
    <w:name w:val="1B3043572D474001A5243F1B2E76DEFD1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14">
    <w:name w:val="D73B190BB90A40998DA2F505AA5BC1431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14">
    <w:name w:val="94C000C11D4E42CD992802982573DCBB1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14">
    <w:name w:val="2C3A41721A1844AC8125176E0121CC2F1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14">
    <w:name w:val="725174C473B34EE684E44543CF70B1111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14">
    <w:name w:val="037A81BDBE6A4C2389C671B020632B7B1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10">
    <w:name w:val="F44766FFBB3A4615BDE9B40ED75145FD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10">
    <w:name w:val="2363138DD21F4F69AEA2D0FA9D0D12E2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10">
    <w:name w:val="143A623E27624C7EA49880CC4DE45832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10">
    <w:name w:val="C397DD386F344109AE93BD23D9A81089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10">
    <w:name w:val="BF9626C530164856979671523E33D0D0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8">
    <w:name w:val="0BAB75DE33D9403584D83F6A5B1CBE71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8">
    <w:name w:val="5A4A31BA376F4452816B6B73CEB2E15C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7">
    <w:name w:val="135098B6D505405EB44050608E1201A07"/>
    <w:rsid w:val="007753CB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7">
    <w:name w:val="F66D35B4065F48C8ACF2F5123C6236DA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7">
    <w:name w:val="A142C3CA5EBE49C9BB49B0F81BFCA056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10426E60811414995C4CA428959BBB47">
    <w:name w:val="E10426E60811414995C4CA428959BBB4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814ADB1F01B40EBBF65FE64A916F3887">
    <w:name w:val="9814ADB1F01B40EBBF65FE64A916F388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6CA9AD7FA4B4FD3B5BB3FE9F618F9D77">
    <w:name w:val="D6CA9AD7FA4B4FD3B5BB3FE9F618F9D7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BEDB7882EA14350A1384816D86C1F2C7">
    <w:name w:val="3BEDB7882EA14350A1384816D86C1F2C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8B4CEB12B2943D689295E199AA4903E7">
    <w:name w:val="68B4CEB12B2943D689295E199AA4903E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6">
    <w:name w:val="E9685F448A36499DB1C5754C15C53CC8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6">
    <w:name w:val="D9DB45BB05654D2DB3955933FCDBC9AB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6">
    <w:name w:val="8876E9516FD24689A60B8BD35780F4C7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6">
    <w:name w:val="9FD47CBEB61D4A1AADE2A0B0BC93607F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6">
    <w:name w:val="F4DA3F89E96E459194FD1A4EC961A9AB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A29E4D5FBA74E34BCC1364A4C31274C">
    <w:name w:val="3A29E4D5FBA74E34BCC1364A4C31274C"/>
    <w:rsid w:val="007753CB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9F1B67BAC77144D9B6FAC5515B32BC7F1">
    <w:name w:val="9F1B67BAC77144D9B6FAC5515B32BC7F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A48AC1754224729939F52EB3B5731E71">
    <w:name w:val="6A48AC1754224729939F52EB3B5731E7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B3043572D474001A5243F1B2E76DEFD15">
    <w:name w:val="1B3043572D474001A5243F1B2E76DEFD1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15">
    <w:name w:val="D73B190BB90A40998DA2F505AA5BC1431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15">
    <w:name w:val="94C000C11D4E42CD992802982573DCBB1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15">
    <w:name w:val="2C3A41721A1844AC8125176E0121CC2F1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15">
    <w:name w:val="725174C473B34EE684E44543CF70B1111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15">
    <w:name w:val="037A81BDBE6A4C2389C671B020632B7B1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11">
    <w:name w:val="F44766FFBB3A4615BDE9B40ED75145FD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11">
    <w:name w:val="2363138DD21F4F69AEA2D0FA9D0D12E2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11">
    <w:name w:val="143A623E27624C7EA49880CC4DE45832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11">
    <w:name w:val="C397DD386F344109AE93BD23D9A81089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11">
    <w:name w:val="BF9626C530164856979671523E33D0D0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9">
    <w:name w:val="0BAB75DE33D9403584D83F6A5B1CBE71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9">
    <w:name w:val="5A4A31BA376F4452816B6B73CEB2E15C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8">
    <w:name w:val="135098B6D505405EB44050608E1201A08"/>
    <w:rsid w:val="007753CB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8">
    <w:name w:val="F66D35B4065F48C8ACF2F5123C6236DA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8">
    <w:name w:val="A142C3CA5EBE49C9BB49B0F81BFCA056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10426E60811414995C4CA428959BBB48">
    <w:name w:val="E10426E60811414995C4CA428959BBB4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814ADB1F01B40EBBF65FE64A916F3888">
    <w:name w:val="9814ADB1F01B40EBBF65FE64A916F388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6CA9AD7FA4B4FD3B5BB3FE9F618F9D78">
    <w:name w:val="D6CA9AD7FA4B4FD3B5BB3FE9F618F9D7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BEDB7882EA14350A1384816D86C1F2C8">
    <w:name w:val="3BEDB7882EA14350A1384816D86C1F2C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8B4CEB12B2943D689295E199AA4903E8">
    <w:name w:val="68B4CEB12B2943D689295E199AA4903E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7">
    <w:name w:val="E9685F448A36499DB1C5754C15C53CC8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7">
    <w:name w:val="D9DB45BB05654D2DB3955933FCDBC9AB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7">
    <w:name w:val="8876E9516FD24689A60B8BD35780F4C7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7">
    <w:name w:val="9FD47CBEB61D4A1AADE2A0B0BC93607F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7">
    <w:name w:val="F4DA3F89E96E459194FD1A4EC961A9AB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A29E4D5FBA74E34BCC1364A4C31274C1">
    <w:name w:val="3A29E4D5FBA74E34BCC1364A4C31274C1"/>
    <w:rsid w:val="007753CB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9F1B67BAC77144D9B6FAC5515B32BC7F2">
    <w:name w:val="9F1B67BAC77144D9B6FAC5515B32BC7F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A48AC1754224729939F52EB3B5731E72">
    <w:name w:val="6A48AC1754224729939F52EB3B5731E7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B3043572D474001A5243F1B2E76DEFD16">
    <w:name w:val="1B3043572D474001A5243F1B2E76DEFD1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16">
    <w:name w:val="D73B190BB90A40998DA2F505AA5BC1431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16">
    <w:name w:val="94C000C11D4E42CD992802982573DCBB1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16">
    <w:name w:val="2C3A41721A1844AC8125176E0121CC2F1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16">
    <w:name w:val="725174C473B34EE684E44543CF70B1111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16">
    <w:name w:val="037A81BDBE6A4C2389C671B020632B7B1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12">
    <w:name w:val="F44766FFBB3A4615BDE9B40ED75145FD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12">
    <w:name w:val="2363138DD21F4F69AEA2D0FA9D0D12E2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12">
    <w:name w:val="143A623E27624C7EA49880CC4DE45832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12">
    <w:name w:val="C397DD386F344109AE93BD23D9A81089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12">
    <w:name w:val="BF9626C530164856979671523E33D0D0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10">
    <w:name w:val="0BAB75DE33D9403584D83F6A5B1CBE71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10">
    <w:name w:val="5A4A31BA376F4452816B6B73CEB2E15C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9">
    <w:name w:val="135098B6D505405EB44050608E1201A09"/>
    <w:rsid w:val="007753CB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9">
    <w:name w:val="F66D35B4065F48C8ACF2F5123C6236DA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9">
    <w:name w:val="A142C3CA5EBE49C9BB49B0F81BFCA056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10426E60811414995C4CA428959BBB49">
    <w:name w:val="E10426E60811414995C4CA428959BBB4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814ADB1F01B40EBBF65FE64A916F3889">
    <w:name w:val="9814ADB1F01B40EBBF65FE64A916F388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6CA9AD7FA4B4FD3B5BB3FE9F618F9D79">
    <w:name w:val="D6CA9AD7FA4B4FD3B5BB3FE9F618F9D7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BEDB7882EA14350A1384816D86C1F2C9">
    <w:name w:val="3BEDB7882EA14350A1384816D86C1F2C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8B4CEB12B2943D689295E199AA4903E9">
    <w:name w:val="68B4CEB12B2943D689295E199AA4903E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8">
    <w:name w:val="E9685F448A36499DB1C5754C15C53CC8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8">
    <w:name w:val="D9DB45BB05654D2DB3955933FCDBC9AB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8">
    <w:name w:val="8876E9516FD24689A60B8BD35780F4C7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8">
    <w:name w:val="9FD47CBEB61D4A1AADE2A0B0BC93607F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8">
    <w:name w:val="F4DA3F89E96E459194FD1A4EC961A9AB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A29E4D5FBA74E34BCC1364A4C31274C2">
    <w:name w:val="3A29E4D5FBA74E34BCC1364A4C31274C2"/>
    <w:rsid w:val="007753CB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9F1B67BAC77144D9B6FAC5515B32BC7F3">
    <w:name w:val="9F1B67BAC77144D9B6FAC5515B32BC7F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A48AC1754224729939F52EB3B5731E73">
    <w:name w:val="6A48AC1754224729939F52EB3B5731E7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8FE0825B0BA44ABA8CBF75217444E4E">
    <w:name w:val="38FE0825B0BA44ABA8CBF75217444E4E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FBC28D04AC2437E88F71AD8E00ABEAC">
    <w:name w:val="2FBC28D04AC2437E88F71AD8E00ABEAC"/>
    <w:rsid w:val="007753CB"/>
  </w:style>
  <w:style w:type="paragraph" w:customStyle="1" w:styleId="D543AED733DE47F28B458FC4933F1946">
    <w:name w:val="D543AED733DE47F28B458FC4933F1946"/>
    <w:rsid w:val="007753CB"/>
  </w:style>
  <w:style w:type="paragraph" w:customStyle="1" w:styleId="1B3043572D474001A5243F1B2E76DEFD17">
    <w:name w:val="1B3043572D474001A5243F1B2E76DEFD1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17">
    <w:name w:val="D73B190BB90A40998DA2F505AA5BC1431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17">
    <w:name w:val="94C000C11D4E42CD992802982573DCBB1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17">
    <w:name w:val="2C3A41721A1844AC8125176E0121CC2F1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17">
    <w:name w:val="725174C473B34EE684E44543CF70B1111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17">
    <w:name w:val="037A81BDBE6A4C2389C671B020632B7B17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13">
    <w:name w:val="F44766FFBB3A4615BDE9B40ED75145FD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13">
    <w:name w:val="2363138DD21F4F69AEA2D0FA9D0D12E2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13">
    <w:name w:val="143A623E27624C7EA49880CC4DE45832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13">
    <w:name w:val="C397DD386F344109AE93BD23D9A81089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13">
    <w:name w:val="BF9626C530164856979671523E33D0D0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11">
    <w:name w:val="0BAB75DE33D9403584D83F6A5B1CBE71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11">
    <w:name w:val="5A4A31BA376F4452816B6B73CEB2E15C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10">
    <w:name w:val="135098B6D505405EB44050608E1201A010"/>
    <w:rsid w:val="007753CB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10">
    <w:name w:val="F66D35B4065F48C8ACF2F5123C6236DA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10">
    <w:name w:val="A142C3CA5EBE49C9BB49B0F81BFCA056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10426E60811414995C4CA428959BBB410">
    <w:name w:val="E10426E60811414995C4CA428959BBB4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814ADB1F01B40EBBF65FE64A916F38810">
    <w:name w:val="9814ADB1F01B40EBBF65FE64A916F388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6CA9AD7FA4B4FD3B5BB3FE9F618F9D710">
    <w:name w:val="D6CA9AD7FA4B4FD3B5BB3FE9F618F9D7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BEDB7882EA14350A1384816D86C1F2C10">
    <w:name w:val="3BEDB7882EA14350A1384816D86C1F2C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8B4CEB12B2943D689295E199AA4903E10">
    <w:name w:val="68B4CEB12B2943D689295E199AA4903E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9">
    <w:name w:val="E9685F448A36499DB1C5754C15C53CC8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9">
    <w:name w:val="D9DB45BB05654D2DB3955933FCDBC9AB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9">
    <w:name w:val="8876E9516FD24689A60B8BD35780F4C7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9">
    <w:name w:val="9FD47CBEB61D4A1AADE2A0B0BC93607F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9">
    <w:name w:val="F4DA3F89E96E459194FD1A4EC961A9AB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A29E4D5FBA74E34BCC1364A4C31274C3">
    <w:name w:val="3A29E4D5FBA74E34BCC1364A4C31274C3"/>
    <w:rsid w:val="007753CB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9F1B67BAC77144D9B6FAC5515B32BC7F4">
    <w:name w:val="9F1B67BAC77144D9B6FAC5515B32BC7F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A48AC1754224729939F52EB3B5731E74">
    <w:name w:val="6A48AC1754224729939F52EB3B5731E7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8FE0825B0BA44ABA8CBF75217444E4E1">
    <w:name w:val="38FE0825B0BA44ABA8CBF75217444E4E1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FBC28D04AC2437E88F71AD8E00ABEAC1">
    <w:name w:val="2FBC28D04AC2437E88F71AD8E00ABEAC1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543AED733DE47F28B458FC4933F19461">
    <w:name w:val="D543AED733DE47F28B458FC4933F19461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3C335060E4B48568C6D5BB401B44332">
    <w:name w:val="F3C335060E4B48568C6D5BB401B44332"/>
    <w:rsid w:val="007753CB"/>
  </w:style>
  <w:style w:type="paragraph" w:customStyle="1" w:styleId="CD96F3BCA3534D13B7F28DA851D73D0F">
    <w:name w:val="CD96F3BCA3534D13B7F28DA851D73D0F"/>
    <w:rsid w:val="007753CB"/>
  </w:style>
  <w:style w:type="paragraph" w:customStyle="1" w:styleId="1A771919B22F4E47A2EFF574311C2B8D">
    <w:name w:val="1A771919B22F4E47A2EFF574311C2B8D"/>
    <w:rsid w:val="007753CB"/>
  </w:style>
  <w:style w:type="paragraph" w:customStyle="1" w:styleId="1B3043572D474001A5243F1B2E76DEFD18">
    <w:name w:val="1B3043572D474001A5243F1B2E76DEFD1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18">
    <w:name w:val="D73B190BB90A40998DA2F505AA5BC1431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18">
    <w:name w:val="94C000C11D4E42CD992802982573DCBB1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18">
    <w:name w:val="2C3A41721A1844AC8125176E0121CC2F1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18">
    <w:name w:val="725174C473B34EE684E44543CF70B1111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18">
    <w:name w:val="037A81BDBE6A4C2389C671B020632B7B18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14">
    <w:name w:val="F44766FFBB3A4615BDE9B40ED75145FD1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14">
    <w:name w:val="2363138DD21F4F69AEA2D0FA9D0D12E21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14">
    <w:name w:val="143A623E27624C7EA49880CC4DE458321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14">
    <w:name w:val="C397DD386F344109AE93BD23D9A810891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14">
    <w:name w:val="BF9626C530164856979671523E33D0D01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12">
    <w:name w:val="0BAB75DE33D9403584D83F6A5B1CBE71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12">
    <w:name w:val="5A4A31BA376F4452816B6B73CEB2E15C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11">
    <w:name w:val="135098B6D505405EB44050608E1201A011"/>
    <w:rsid w:val="007753CB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11">
    <w:name w:val="F66D35B4065F48C8ACF2F5123C6236DA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11">
    <w:name w:val="A142C3CA5EBE49C9BB49B0F81BFCA056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10426E60811414995C4CA428959BBB411">
    <w:name w:val="E10426E60811414995C4CA428959BBB4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814ADB1F01B40EBBF65FE64A916F38811">
    <w:name w:val="9814ADB1F01B40EBBF65FE64A916F388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6CA9AD7FA4B4FD3B5BB3FE9F618F9D711">
    <w:name w:val="D6CA9AD7FA4B4FD3B5BB3FE9F618F9D7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BEDB7882EA14350A1384816D86C1F2C11">
    <w:name w:val="3BEDB7882EA14350A1384816D86C1F2C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8B4CEB12B2943D689295E199AA4903E11">
    <w:name w:val="68B4CEB12B2943D689295E199AA4903E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10">
    <w:name w:val="E9685F448A36499DB1C5754C15C53CC8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10">
    <w:name w:val="D9DB45BB05654D2DB3955933FCDBC9AB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10">
    <w:name w:val="8876E9516FD24689A60B8BD35780F4C7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10">
    <w:name w:val="9FD47CBEB61D4A1AADE2A0B0BC93607F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10">
    <w:name w:val="F4DA3F89E96E459194FD1A4EC961A9AB1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8FE0825B0BA44ABA8CBF75217444E4E2">
    <w:name w:val="38FE0825B0BA44ABA8CBF75217444E4E2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FBC28D04AC2437E88F71AD8E00ABEAC2">
    <w:name w:val="2FBC28D04AC2437E88F71AD8E00ABEAC2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543AED733DE47F28B458FC4933F19462">
    <w:name w:val="D543AED733DE47F28B458FC4933F19462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3C335060E4B48568C6D5BB401B443321">
    <w:name w:val="F3C335060E4B48568C6D5BB401B443321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D96F3BCA3534D13B7F28DA851D73D0F1">
    <w:name w:val="CD96F3BCA3534D13B7F28DA851D73D0F1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A771919B22F4E47A2EFF574311C2B8D1">
    <w:name w:val="1A771919B22F4E47A2EFF574311C2B8D1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B3043572D474001A5243F1B2E76DEFD19">
    <w:name w:val="1B3043572D474001A5243F1B2E76DEFD1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19">
    <w:name w:val="D73B190BB90A40998DA2F505AA5BC1431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19">
    <w:name w:val="94C000C11D4E42CD992802982573DCBB1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19">
    <w:name w:val="2C3A41721A1844AC8125176E0121CC2F1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19">
    <w:name w:val="725174C473B34EE684E44543CF70B1111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19">
    <w:name w:val="037A81BDBE6A4C2389C671B020632B7B19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15">
    <w:name w:val="F44766FFBB3A4615BDE9B40ED75145FD1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15">
    <w:name w:val="2363138DD21F4F69AEA2D0FA9D0D12E21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15">
    <w:name w:val="143A623E27624C7EA49880CC4DE458321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15">
    <w:name w:val="C397DD386F344109AE93BD23D9A810891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15">
    <w:name w:val="BF9626C530164856979671523E33D0D015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13">
    <w:name w:val="0BAB75DE33D9403584D83F6A5B1CBE71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13">
    <w:name w:val="5A4A31BA376F4452816B6B73CEB2E15C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12">
    <w:name w:val="135098B6D505405EB44050608E1201A012"/>
    <w:rsid w:val="007753CB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12">
    <w:name w:val="F66D35B4065F48C8ACF2F5123C6236DA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12">
    <w:name w:val="A142C3CA5EBE49C9BB49B0F81BFCA056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10426E60811414995C4CA428959BBB412">
    <w:name w:val="E10426E60811414995C4CA428959BBB4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814ADB1F01B40EBBF65FE64A916F38812">
    <w:name w:val="9814ADB1F01B40EBBF65FE64A916F388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6CA9AD7FA4B4FD3B5BB3FE9F618F9D712">
    <w:name w:val="D6CA9AD7FA4B4FD3B5BB3FE9F618F9D7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BEDB7882EA14350A1384816D86C1F2C12">
    <w:name w:val="3BEDB7882EA14350A1384816D86C1F2C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8B4CEB12B2943D689295E199AA4903E12">
    <w:name w:val="68B4CEB12B2943D689295E199AA4903E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11">
    <w:name w:val="E9685F448A36499DB1C5754C15C53CC8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11">
    <w:name w:val="D9DB45BB05654D2DB3955933FCDBC9AB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11">
    <w:name w:val="8876E9516FD24689A60B8BD35780F4C7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11">
    <w:name w:val="9FD47CBEB61D4A1AADE2A0B0BC93607F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11">
    <w:name w:val="F4DA3F89E96E459194FD1A4EC961A9AB11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">
    <w:name w:val="9A686B0C1A824F078A68F220197E86ED"/>
    <w:rsid w:val="007753CB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38FE0825B0BA44ABA8CBF75217444E4E3">
    <w:name w:val="38FE0825B0BA44ABA8CBF75217444E4E3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FBC28D04AC2437E88F71AD8E00ABEAC3">
    <w:name w:val="2FBC28D04AC2437E88F71AD8E00ABEAC3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543AED733DE47F28B458FC4933F19463">
    <w:name w:val="D543AED733DE47F28B458FC4933F19463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3C335060E4B48568C6D5BB401B443322">
    <w:name w:val="F3C335060E4B48568C6D5BB401B443322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D96F3BCA3534D13B7F28DA851D73D0F2">
    <w:name w:val="CD96F3BCA3534D13B7F28DA851D73D0F2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A771919B22F4E47A2EFF574311C2B8D2">
    <w:name w:val="1A771919B22F4E47A2EFF574311C2B8D2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D91A445D7444316B619A455A0777C44">
    <w:name w:val="AD91A445D7444316B619A455A0777C44"/>
    <w:rsid w:val="007753CB"/>
  </w:style>
  <w:style w:type="paragraph" w:customStyle="1" w:styleId="D596C93063C146D5A1C7659E816D1C88">
    <w:name w:val="D596C93063C146D5A1C7659E816D1C88"/>
    <w:rsid w:val="007753CB"/>
  </w:style>
  <w:style w:type="paragraph" w:customStyle="1" w:styleId="1B3043572D474001A5243F1B2E76DEFD20">
    <w:name w:val="1B3043572D474001A5243F1B2E76DEFD2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20">
    <w:name w:val="D73B190BB90A40998DA2F505AA5BC1432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20">
    <w:name w:val="94C000C11D4E42CD992802982573DCBB2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20">
    <w:name w:val="2C3A41721A1844AC8125176E0121CC2F2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20">
    <w:name w:val="725174C473B34EE684E44543CF70B1112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20">
    <w:name w:val="037A81BDBE6A4C2389C671B020632B7B20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16">
    <w:name w:val="F44766FFBB3A4615BDE9B40ED75145FD1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16">
    <w:name w:val="2363138DD21F4F69AEA2D0FA9D0D12E21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16">
    <w:name w:val="143A623E27624C7EA49880CC4DE458321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16">
    <w:name w:val="C397DD386F344109AE93BD23D9A810891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16">
    <w:name w:val="BF9626C530164856979671523E33D0D016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14">
    <w:name w:val="0BAB75DE33D9403584D83F6A5B1CBE711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14">
    <w:name w:val="5A4A31BA376F4452816B6B73CEB2E15C14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13">
    <w:name w:val="135098B6D505405EB44050608E1201A013"/>
    <w:rsid w:val="007753CB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13">
    <w:name w:val="F66D35B4065F48C8ACF2F5123C6236DA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13">
    <w:name w:val="A142C3CA5EBE49C9BB49B0F81BFCA056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10426E60811414995C4CA428959BBB413">
    <w:name w:val="E10426E60811414995C4CA428959BBB4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814ADB1F01B40EBBF65FE64A916F38813">
    <w:name w:val="9814ADB1F01B40EBBF65FE64A916F388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6CA9AD7FA4B4FD3B5BB3FE9F618F9D713">
    <w:name w:val="D6CA9AD7FA4B4FD3B5BB3FE9F618F9D7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BEDB7882EA14350A1384816D86C1F2C13">
    <w:name w:val="3BEDB7882EA14350A1384816D86C1F2C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8B4CEB12B2943D689295E199AA4903E13">
    <w:name w:val="68B4CEB12B2943D689295E199AA4903E13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12">
    <w:name w:val="E9685F448A36499DB1C5754C15C53CC8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12">
    <w:name w:val="D9DB45BB05654D2DB3955933FCDBC9AB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12">
    <w:name w:val="8876E9516FD24689A60B8BD35780F4C7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12">
    <w:name w:val="9FD47CBEB61D4A1AADE2A0B0BC93607F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12">
    <w:name w:val="F4DA3F89E96E459194FD1A4EC961A9AB12"/>
    <w:rsid w:val="007753CB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1">
    <w:name w:val="9A686B0C1A824F078A68F220197E86ED1"/>
    <w:rsid w:val="007753CB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1">
    <w:name w:val="AD91A445D7444316B619A455A0777C441"/>
    <w:rsid w:val="007753CB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1">
    <w:name w:val="D596C93063C146D5A1C7659E816D1C881"/>
    <w:rsid w:val="007753CB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38FE0825B0BA44ABA8CBF75217444E4E4">
    <w:name w:val="38FE0825B0BA44ABA8CBF75217444E4E4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FBC28D04AC2437E88F71AD8E00ABEAC4">
    <w:name w:val="2FBC28D04AC2437E88F71AD8E00ABEAC4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543AED733DE47F28B458FC4933F19464">
    <w:name w:val="D543AED733DE47F28B458FC4933F19464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3C335060E4B48568C6D5BB401B443323">
    <w:name w:val="F3C335060E4B48568C6D5BB401B443323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D96F3BCA3534D13B7F28DA851D73D0F3">
    <w:name w:val="CD96F3BCA3534D13B7F28DA851D73D0F3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A771919B22F4E47A2EFF574311C2B8D3">
    <w:name w:val="1A771919B22F4E47A2EFF574311C2B8D3"/>
    <w:rsid w:val="007753CB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B3043572D474001A5243F1B2E76DEFD21">
    <w:name w:val="1B3043572D474001A5243F1B2E76DEFD21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21">
    <w:name w:val="D73B190BB90A40998DA2F505AA5BC14321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21">
    <w:name w:val="94C000C11D4E42CD992802982573DCBB21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21">
    <w:name w:val="2C3A41721A1844AC8125176E0121CC2F21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21">
    <w:name w:val="725174C473B34EE684E44543CF70B11121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21">
    <w:name w:val="037A81BDBE6A4C2389C671B020632B7B21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17">
    <w:name w:val="F44766FFBB3A4615BDE9B40ED75145FD17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17">
    <w:name w:val="2363138DD21F4F69AEA2D0FA9D0D12E217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17">
    <w:name w:val="143A623E27624C7EA49880CC4DE4583217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17">
    <w:name w:val="C397DD386F344109AE93BD23D9A8108917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17">
    <w:name w:val="BF9626C530164856979671523E33D0D017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15">
    <w:name w:val="0BAB75DE33D9403584D83F6A5B1CBE7115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15">
    <w:name w:val="5A4A31BA376F4452816B6B73CEB2E15C15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14">
    <w:name w:val="135098B6D505405EB44050608E1201A014"/>
    <w:rsid w:val="00B87ED1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14">
    <w:name w:val="F66D35B4065F48C8ACF2F5123C6236DA14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14">
    <w:name w:val="A142C3CA5EBE49C9BB49B0F81BFCA05614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10426E60811414995C4CA428959BBB414">
    <w:name w:val="E10426E60811414995C4CA428959BBB414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814ADB1F01B40EBBF65FE64A916F38814">
    <w:name w:val="9814ADB1F01B40EBBF65FE64A916F38814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6CA9AD7FA4B4FD3B5BB3FE9F618F9D714">
    <w:name w:val="D6CA9AD7FA4B4FD3B5BB3FE9F618F9D714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BEDB7882EA14350A1384816D86C1F2C14">
    <w:name w:val="3BEDB7882EA14350A1384816D86C1F2C14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8B4CEB12B2943D689295E199AA4903E14">
    <w:name w:val="68B4CEB12B2943D689295E199AA4903E14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13">
    <w:name w:val="E9685F448A36499DB1C5754C15C53CC813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13">
    <w:name w:val="D9DB45BB05654D2DB3955933FCDBC9AB13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13">
    <w:name w:val="8876E9516FD24689A60B8BD35780F4C713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13">
    <w:name w:val="9FD47CBEB61D4A1AADE2A0B0BC93607F13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13">
    <w:name w:val="F4DA3F89E96E459194FD1A4EC961A9AB13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2">
    <w:name w:val="9A686B0C1A824F078A68F220197E86ED2"/>
    <w:rsid w:val="00B87ED1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2">
    <w:name w:val="AD91A445D7444316B619A455A0777C442"/>
    <w:rsid w:val="00B87ED1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2">
    <w:name w:val="D596C93063C146D5A1C7659E816D1C882"/>
    <w:rsid w:val="00B87ED1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38FE0825B0BA44ABA8CBF75217444E4E5">
    <w:name w:val="38FE0825B0BA44ABA8CBF75217444E4E5"/>
    <w:rsid w:val="00B87ED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FBC28D04AC2437E88F71AD8E00ABEAC5">
    <w:name w:val="2FBC28D04AC2437E88F71AD8E00ABEAC5"/>
    <w:rsid w:val="00B87ED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543AED733DE47F28B458FC4933F19465">
    <w:name w:val="D543AED733DE47F28B458FC4933F19465"/>
    <w:rsid w:val="00B87ED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3C335060E4B48568C6D5BB401B443324">
    <w:name w:val="F3C335060E4B48568C6D5BB401B443324"/>
    <w:rsid w:val="00B87ED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D96F3BCA3534D13B7F28DA851D73D0F4">
    <w:name w:val="CD96F3BCA3534D13B7F28DA851D73D0F4"/>
    <w:rsid w:val="00B87ED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A771919B22F4E47A2EFF574311C2B8D4">
    <w:name w:val="1A771919B22F4E47A2EFF574311C2B8D4"/>
    <w:rsid w:val="00B87ED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B3043572D474001A5243F1B2E76DEFD22">
    <w:name w:val="1B3043572D474001A5243F1B2E76DEFD22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22">
    <w:name w:val="D73B190BB90A40998DA2F505AA5BC14322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22">
    <w:name w:val="94C000C11D4E42CD992802982573DCBB22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22">
    <w:name w:val="2C3A41721A1844AC8125176E0121CC2F22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22">
    <w:name w:val="725174C473B34EE684E44543CF70B11122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22">
    <w:name w:val="037A81BDBE6A4C2389C671B020632B7B22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18">
    <w:name w:val="F44766FFBB3A4615BDE9B40ED75145FD18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18">
    <w:name w:val="2363138DD21F4F69AEA2D0FA9D0D12E218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18">
    <w:name w:val="143A623E27624C7EA49880CC4DE4583218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18">
    <w:name w:val="C397DD386F344109AE93BD23D9A8108918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18">
    <w:name w:val="BF9626C530164856979671523E33D0D018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16">
    <w:name w:val="0BAB75DE33D9403584D83F6A5B1CBE7116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16">
    <w:name w:val="5A4A31BA376F4452816B6B73CEB2E15C16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15">
    <w:name w:val="135098B6D505405EB44050608E1201A015"/>
    <w:rsid w:val="00B87ED1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15">
    <w:name w:val="F66D35B4065F48C8ACF2F5123C6236DA15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15">
    <w:name w:val="A142C3CA5EBE49C9BB49B0F81BFCA05615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10426E60811414995C4CA428959BBB415">
    <w:name w:val="E10426E60811414995C4CA428959BBB415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814ADB1F01B40EBBF65FE64A916F38815">
    <w:name w:val="9814ADB1F01B40EBBF65FE64A916F38815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6CA9AD7FA4B4FD3B5BB3FE9F618F9D715">
    <w:name w:val="D6CA9AD7FA4B4FD3B5BB3FE9F618F9D715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BEDB7882EA14350A1384816D86C1F2C15">
    <w:name w:val="3BEDB7882EA14350A1384816D86C1F2C15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8B4CEB12B2943D689295E199AA4903E15">
    <w:name w:val="68B4CEB12B2943D689295E199AA4903E15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14">
    <w:name w:val="E9685F448A36499DB1C5754C15C53CC814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14">
    <w:name w:val="D9DB45BB05654D2DB3955933FCDBC9AB14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14">
    <w:name w:val="8876E9516FD24689A60B8BD35780F4C714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14">
    <w:name w:val="9FD47CBEB61D4A1AADE2A0B0BC93607F14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14">
    <w:name w:val="F4DA3F89E96E459194FD1A4EC961A9AB14"/>
    <w:rsid w:val="00B87ED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3">
    <w:name w:val="9A686B0C1A824F078A68F220197E86ED3"/>
    <w:rsid w:val="00B87ED1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3">
    <w:name w:val="AD91A445D7444316B619A455A0777C443"/>
    <w:rsid w:val="00B87ED1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3">
    <w:name w:val="D596C93063C146D5A1C7659E816D1C883"/>
    <w:rsid w:val="00B87ED1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38FE0825B0BA44ABA8CBF75217444E4E6">
    <w:name w:val="38FE0825B0BA44ABA8CBF75217444E4E6"/>
    <w:rsid w:val="00B87ED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FBC28D04AC2437E88F71AD8E00ABEAC6">
    <w:name w:val="2FBC28D04AC2437E88F71AD8E00ABEAC6"/>
    <w:rsid w:val="00B87ED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543AED733DE47F28B458FC4933F19466">
    <w:name w:val="D543AED733DE47F28B458FC4933F19466"/>
    <w:rsid w:val="00B87ED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3C335060E4B48568C6D5BB401B443325">
    <w:name w:val="F3C335060E4B48568C6D5BB401B443325"/>
    <w:rsid w:val="00B87ED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D96F3BCA3534D13B7F28DA851D73D0F5">
    <w:name w:val="CD96F3BCA3534D13B7F28DA851D73D0F5"/>
    <w:rsid w:val="00B87ED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A771919B22F4E47A2EFF574311C2B8D5">
    <w:name w:val="1A771919B22F4E47A2EFF574311C2B8D5"/>
    <w:rsid w:val="00B87ED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">
    <w:name w:val="865081D5BA554700AAE900398D38C876"/>
    <w:rsid w:val="00B87ED1"/>
  </w:style>
  <w:style w:type="paragraph" w:customStyle="1" w:styleId="F780702E73EC43B2BC25591CC714E53E">
    <w:name w:val="F780702E73EC43B2BC25591CC714E53E"/>
    <w:rsid w:val="00B87ED1"/>
  </w:style>
  <w:style w:type="paragraph" w:customStyle="1" w:styleId="5334F93479954F578B7728FBC9CA6285">
    <w:name w:val="5334F93479954F578B7728FBC9CA6285"/>
    <w:rsid w:val="00B87ED1"/>
  </w:style>
  <w:style w:type="paragraph" w:customStyle="1" w:styleId="5846CE7195F646BE85F41372CC075812">
    <w:name w:val="5846CE7195F646BE85F41372CC075812"/>
    <w:rsid w:val="00B87ED1"/>
  </w:style>
  <w:style w:type="paragraph" w:customStyle="1" w:styleId="EBD4862EBF874F9A97EDF800A03B31A5">
    <w:name w:val="EBD4862EBF874F9A97EDF800A03B31A5"/>
    <w:rsid w:val="00B87ED1"/>
  </w:style>
  <w:style w:type="paragraph" w:customStyle="1" w:styleId="907264978733412E8D04C187D682A7B0">
    <w:name w:val="907264978733412E8D04C187D682A7B0"/>
    <w:rsid w:val="00B87ED1"/>
  </w:style>
  <w:style w:type="paragraph" w:customStyle="1" w:styleId="EEF1D6FA6C00401F956729C5545344A4">
    <w:name w:val="EEF1D6FA6C00401F956729C5545344A4"/>
    <w:rsid w:val="00B87ED1"/>
  </w:style>
  <w:style w:type="paragraph" w:customStyle="1" w:styleId="4031B9F6AAE74C5BA8808096F28A4068">
    <w:name w:val="4031B9F6AAE74C5BA8808096F28A4068"/>
    <w:rsid w:val="00B87ED1"/>
  </w:style>
  <w:style w:type="character" w:customStyle="1" w:styleId="VPGray-50">
    <w:name w:val="VP Gray-50%"/>
    <w:basedOn w:val="DefaultParagraphFont"/>
    <w:rsid w:val="00E8737F"/>
    <w:rPr>
      <w:color w:val="808080"/>
    </w:rPr>
  </w:style>
  <w:style w:type="paragraph" w:customStyle="1" w:styleId="1B3043572D474001A5243F1B2E76DEFD23">
    <w:name w:val="1B3043572D474001A5243F1B2E76DEFD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23">
    <w:name w:val="D73B190BB90A40998DA2F505AA5BC143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23">
    <w:name w:val="94C000C11D4E42CD992802982573DCBB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23">
    <w:name w:val="2C3A41721A1844AC8125176E0121CC2F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23">
    <w:name w:val="725174C473B34EE684E44543CF70B111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23">
    <w:name w:val="037A81BDBE6A4C2389C671B020632B7B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19">
    <w:name w:val="F44766FFBB3A4615BDE9B40ED75145FD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19">
    <w:name w:val="2363138DD21F4F69AEA2D0FA9D0D12E2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19">
    <w:name w:val="143A623E27624C7EA49880CC4DE45832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19">
    <w:name w:val="C397DD386F344109AE93BD23D9A81089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19">
    <w:name w:val="BF9626C530164856979671523E33D0D0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17">
    <w:name w:val="0BAB75DE33D9403584D83F6A5B1CBE711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17">
    <w:name w:val="5A4A31BA376F4452816B6B73CEB2E15C1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16">
    <w:name w:val="135098B6D505405EB44050608E1201A016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16">
    <w:name w:val="F66D35B4065F48C8ACF2F5123C6236DA1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16">
    <w:name w:val="A142C3CA5EBE49C9BB49B0F81BFCA0561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1">
    <w:name w:val="865081D5BA554700AAE900398D38C876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1">
    <w:name w:val="F780702E73EC43B2BC25591CC714E53E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1">
    <w:name w:val="5334F93479954F578B7728FBC9CA6285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846CE7195F646BE85F41372CC0758121">
    <w:name w:val="5846CE7195F646BE85F41372CC075812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1">
    <w:name w:val="EBD4862EBF874F9A97EDF800A03B31A5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15">
    <w:name w:val="E9685F448A36499DB1C5754C15C53CC81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15">
    <w:name w:val="D9DB45BB05654D2DB3955933FCDBC9AB1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15">
    <w:name w:val="8876E9516FD24689A60B8BD35780F4C71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15">
    <w:name w:val="9FD47CBEB61D4A1AADE2A0B0BC93607F1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15">
    <w:name w:val="F4DA3F89E96E459194FD1A4EC961A9AB1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4">
    <w:name w:val="9A686B0C1A824F078A68F220197E86ED4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4">
    <w:name w:val="AD91A445D7444316B619A455A0777C444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4">
    <w:name w:val="D596C93063C146D5A1C7659E816D1C884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1B3043572D474001A5243F1B2E76DEFD24">
    <w:name w:val="1B3043572D474001A5243F1B2E76DEFD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24">
    <w:name w:val="D73B190BB90A40998DA2F505AA5BC143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24">
    <w:name w:val="94C000C11D4E42CD992802982573DCBB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24">
    <w:name w:val="2C3A41721A1844AC8125176E0121CC2F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24">
    <w:name w:val="725174C473B34EE684E44543CF70B111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24">
    <w:name w:val="037A81BDBE6A4C2389C671B020632B7B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20">
    <w:name w:val="F44766FFBB3A4615BDE9B40ED75145FD2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20">
    <w:name w:val="2363138DD21F4F69AEA2D0FA9D0D12E22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20">
    <w:name w:val="143A623E27624C7EA49880CC4DE458322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20">
    <w:name w:val="C397DD386F344109AE93BD23D9A810892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20">
    <w:name w:val="BF9626C530164856979671523E33D0D02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18">
    <w:name w:val="0BAB75DE33D9403584D83F6A5B1CBE711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18">
    <w:name w:val="5A4A31BA376F4452816B6B73CEB2E15C1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17">
    <w:name w:val="135098B6D505405EB44050608E1201A017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17">
    <w:name w:val="F66D35B4065F48C8ACF2F5123C6236DA1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17">
    <w:name w:val="A142C3CA5EBE49C9BB49B0F81BFCA0561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2">
    <w:name w:val="865081D5BA554700AAE900398D38C876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2">
    <w:name w:val="F780702E73EC43B2BC25591CC714E53E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2">
    <w:name w:val="5334F93479954F578B7728FBC9CA6285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846CE7195F646BE85F41372CC0758122">
    <w:name w:val="5846CE7195F646BE85F41372CC075812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2">
    <w:name w:val="EBD4862EBF874F9A97EDF800A03B31A5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16">
    <w:name w:val="E9685F448A36499DB1C5754C15C53CC81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16">
    <w:name w:val="D9DB45BB05654D2DB3955933FCDBC9AB1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16">
    <w:name w:val="8876E9516FD24689A60B8BD35780F4C71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16">
    <w:name w:val="9FD47CBEB61D4A1AADE2A0B0BC93607F1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16">
    <w:name w:val="F4DA3F89E96E459194FD1A4EC961A9AB1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5">
    <w:name w:val="9A686B0C1A824F078A68F220197E86ED5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5">
    <w:name w:val="AD91A445D7444316B619A455A0777C445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5">
    <w:name w:val="D596C93063C146D5A1C7659E816D1C885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1B3043572D474001A5243F1B2E76DEFD25">
    <w:name w:val="1B3043572D474001A5243F1B2E76DEFD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25">
    <w:name w:val="D73B190BB90A40998DA2F505AA5BC143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25">
    <w:name w:val="94C000C11D4E42CD992802982573DCBB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25">
    <w:name w:val="2C3A41721A1844AC8125176E0121CC2F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25">
    <w:name w:val="725174C473B34EE684E44543CF70B111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25">
    <w:name w:val="037A81BDBE6A4C2389C671B020632B7B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21">
    <w:name w:val="F44766FFBB3A4615BDE9B40ED75145FD2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21">
    <w:name w:val="2363138DD21F4F69AEA2D0FA9D0D12E22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21">
    <w:name w:val="143A623E27624C7EA49880CC4DE458322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21">
    <w:name w:val="C397DD386F344109AE93BD23D9A810892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21">
    <w:name w:val="BF9626C530164856979671523E33D0D02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19">
    <w:name w:val="0BAB75DE33D9403584D83F6A5B1CBE71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19">
    <w:name w:val="5A4A31BA376F4452816B6B73CEB2E15C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18">
    <w:name w:val="135098B6D505405EB44050608E1201A018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18">
    <w:name w:val="F66D35B4065F48C8ACF2F5123C6236DA1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18">
    <w:name w:val="A142C3CA5EBE49C9BB49B0F81BFCA0561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3">
    <w:name w:val="865081D5BA554700AAE900398D38C876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3">
    <w:name w:val="F780702E73EC43B2BC25591CC714E53E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3">
    <w:name w:val="5334F93479954F578B7728FBC9CA6285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846CE7195F646BE85F41372CC0758123">
    <w:name w:val="5846CE7195F646BE85F41372CC07581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3">
    <w:name w:val="EBD4862EBF874F9A97EDF800A03B31A5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17">
    <w:name w:val="E9685F448A36499DB1C5754C15C53CC81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17">
    <w:name w:val="D9DB45BB05654D2DB3955933FCDBC9AB1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17">
    <w:name w:val="8876E9516FD24689A60B8BD35780F4C71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17">
    <w:name w:val="9FD47CBEB61D4A1AADE2A0B0BC93607F1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17">
    <w:name w:val="F4DA3F89E96E459194FD1A4EC961A9AB1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6">
    <w:name w:val="9A686B0C1A824F078A68F220197E86ED6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6">
    <w:name w:val="AD91A445D7444316B619A455A0777C446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6">
    <w:name w:val="D596C93063C146D5A1C7659E816D1C886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1B3043572D474001A5243F1B2E76DEFD26">
    <w:name w:val="1B3043572D474001A5243F1B2E76DEFD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26">
    <w:name w:val="D73B190BB90A40998DA2F505AA5BC143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26">
    <w:name w:val="94C000C11D4E42CD992802982573DCBB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26">
    <w:name w:val="2C3A41721A1844AC8125176E0121CC2F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26">
    <w:name w:val="725174C473B34EE684E44543CF70B111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26">
    <w:name w:val="037A81BDBE6A4C2389C671B020632B7B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22">
    <w:name w:val="F44766FFBB3A4615BDE9B40ED75145FD2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22">
    <w:name w:val="2363138DD21F4F69AEA2D0FA9D0D12E22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22">
    <w:name w:val="143A623E27624C7EA49880CC4DE458322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22">
    <w:name w:val="C397DD386F344109AE93BD23D9A810892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22">
    <w:name w:val="BF9626C530164856979671523E33D0D02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20">
    <w:name w:val="0BAB75DE33D9403584D83F6A5B1CBE712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20">
    <w:name w:val="5A4A31BA376F4452816B6B73CEB2E15C2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19">
    <w:name w:val="135098B6D505405EB44050608E1201A019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19">
    <w:name w:val="F66D35B4065F48C8ACF2F5123C6236DA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19">
    <w:name w:val="A142C3CA5EBE49C9BB49B0F81BFCA056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4">
    <w:name w:val="865081D5BA554700AAE900398D38C876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4">
    <w:name w:val="F780702E73EC43B2BC25591CC714E53E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4">
    <w:name w:val="5334F93479954F578B7728FBC9CA6285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846CE7195F646BE85F41372CC0758124">
    <w:name w:val="5846CE7195F646BE85F41372CC07581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4">
    <w:name w:val="EBD4862EBF874F9A97EDF800A03B31A5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18">
    <w:name w:val="E9685F448A36499DB1C5754C15C53CC81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18">
    <w:name w:val="D9DB45BB05654D2DB3955933FCDBC9AB1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18">
    <w:name w:val="8876E9516FD24689A60B8BD35780F4C71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18">
    <w:name w:val="9FD47CBEB61D4A1AADE2A0B0BC93607F1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18">
    <w:name w:val="F4DA3F89E96E459194FD1A4EC961A9AB1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7">
    <w:name w:val="9A686B0C1A824F078A68F220197E86ED7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7">
    <w:name w:val="AD91A445D7444316B619A455A0777C447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7">
    <w:name w:val="D596C93063C146D5A1C7659E816D1C887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1B3043572D474001A5243F1B2E76DEFD27">
    <w:name w:val="1B3043572D474001A5243F1B2E76DEFD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27">
    <w:name w:val="D73B190BB90A40998DA2F505AA5BC143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27">
    <w:name w:val="94C000C11D4E42CD992802982573DCBB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27">
    <w:name w:val="2C3A41721A1844AC8125176E0121CC2F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27">
    <w:name w:val="725174C473B34EE684E44543CF70B111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27">
    <w:name w:val="037A81BDBE6A4C2389C671B020632B7B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23">
    <w:name w:val="F44766FFBB3A4615BDE9B40ED75145FD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23">
    <w:name w:val="2363138DD21F4F69AEA2D0FA9D0D12E2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23">
    <w:name w:val="143A623E27624C7EA49880CC4DE45832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23">
    <w:name w:val="C397DD386F344109AE93BD23D9A81089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23">
    <w:name w:val="BF9626C530164856979671523E33D0D0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21">
    <w:name w:val="0BAB75DE33D9403584D83F6A5B1CBE712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21">
    <w:name w:val="5A4A31BA376F4452816B6B73CEB2E15C2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20">
    <w:name w:val="135098B6D505405EB44050608E1201A020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20">
    <w:name w:val="F66D35B4065F48C8ACF2F5123C6236DA2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20">
    <w:name w:val="A142C3CA5EBE49C9BB49B0F81BFCA0562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5">
    <w:name w:val="865081D5BA554700AAE900398D38C876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5">
    <w:name w:val="F780702E73EC43B2BC25591CC714E53E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5">
    <w:name w:val="5334F93479954F578B7728FBC9CA6285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846CE7195F646BE85F41372CC0758125">
    <w:name w:val="5846CE7195F646BE85F41372CC07581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5">
    <w:name w:val="EBD4862EBF874F9A97EDF800A03B31A5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19">
    <w:name w:val="E9685F448A36499DB1C5754C15C53CC8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19">
    <w:name w:val="D9DB45BB05654D2DB3955933FCDBC9AB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19">
    <w:name w:val="8876E9516FD24689A60B8BD35780F4C7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19">
    <w:name w:val="9FD47CBEB61D4A1AADE2A0B0BC93607F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19">
    <w:name w:val="F4DA3F89E96E459194FD1A4EC961A9AB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8">
    <w:name w:val="9A686B0C1A824F078A68F220197E86ED8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8">
    <w:name w:val="AD91A445D7444316B619A455A0777C448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8">
    <w:name w:val="D596C93063C146D5A1C7659E816D1C888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1B3043572D474001A5243F1B2E76DEFD28">
    <w:name w:val="1B3043572D474001A5243F1B2E76DEFD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3B190BB90A40998DA2F505AA5BC14328">
    <w:name w:val="D73B190BB90A40998DA2F505AA5BC143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4C000C11D4E42CD992802982573DCBB28">
    <w:name w:val="94C000C11D4E42CD992802982573DCBB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28">
    <w:name w:val="2C3A41721A1844AC8125176E0121CC2F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28">
    <w:name w:val="725174C473B34EE684E44543CF70B111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28">
    <w:name w:val="037A81BDBE6A4C2389C671B020632B7B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24">
    <w:name w:val="F44766FFBB3A4615BDE9B40ED75145FD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24">
    <w:name w:val="2363138DD21F4F69AEA2D0FA9D0D12E2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24">
    <w:name w:val="143A623E27624C7EA49880CC4DE45832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24">
    <w:name w:val="C397DD386F344109AE93BD23D9A81089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24">
    <w:name w:val="BF9626C530164856979671523E33D0D0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22">
    <w:name w:val="0BAB75DE33D9403584D83F6A5B1CBE712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22">
    <w:name w:val="5A4A31BA376F4452816B6B73CEB2E15C2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21">
    <w:name w:val="135098B6D505405EB44050608E1201A021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21">
    <w:name w:val="F66D35B4065F48C8ACF2F5123C6236DA2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21">
    <w:name w:val="A142C3CA5EBE49C9BB49B0F81BFCA0562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6">
    <w:name w:val="865081D5BA554700AAE900398D38C876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6">
    <w:name w:val="F780702E73EC43B2BC25591CC714E53E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6">
    <w:name w:val="5334F93479954F578B7728FBC9CA6285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846CE7195F646BE85F41372CC0758126">
    <w:name w:val="5846CE7195F646BE85F41372CC07581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6">
    <w:name w:val="EBD4862EBF874F9A97EDF800A03B31A5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20">
    <w:name w:val="E9685F448A36499DB1C5754C15C53CC82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20">
    <w:name w:val="D9DB45BB05654D2DB3955933FCDBC9AB2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20">
    <w:name w:val="8876E9516FD24689A60B8BD35780F4C72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20">
    <w:name w:val="9FD47CBEB61D4A1AADE2A0B0BC93607F2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20">
    <w:name w:val="F4DA3F89E96E459194FD1A4EC961A9AB2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9">
    <w:name w:val="9A686B0C1A824F078A68F220197E86ED9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9">
    <w:name w:val="AD91A445D7444316B619A455A0777C449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9">
    <w:name w:val="D596C93063C146D5A1C7659E816D1C889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B9CC0A0205744EDE991853A61F51DC48">
    <w:name w:val="B9CC0A0205744EDE991853A61F51DC48"/>
    <w:rsid w:val="00E8737F"/>
  </w:style>
  <w:style w:type="paragraph" w:customStyle="1" w:styleId="1B3043572D474001A5243F1B2E76DEFD29">
    <w:name w:val="1B3043572D474001A5243F1B2E76DEFD29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D73B190BB90A40998DA2F505AA5BC14329">
    <w:name w:val="D73B190BB90A40998DA2F505AA5BC143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9CC0A0205744EDE991853A61F51DC481">
    <w:name w:val="B9CC0A0205744EDE991853A61F51DC48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C3A41721A1844AC8125176E0121CC2F29">
    <w:name w:val="2C3A41721A1844AC8125176E0121CC2F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29">
    <w:name w:val="725174C473B34EE684E44543CF70B111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29">
    <w:name w:val="037A81BDBE6A4C2389C671B020632B7B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25">
    <w:name w:val="F44766FFBB3A4615BDE9B40ED75145FD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25">
    <w:name w:val="2363138DD21F4F69AEA2D0FA9D0D12E2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25">
    <w:name w:val="143A623E27624C7EA49880CC4DE45832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25">
    <w:name w:val="C397DD386F344109AE93BD23D9A81089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25">
    <w:name w:val="BF9626C530164856979671523E33D0D0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23">
    <w:name w:val="0BAB75DE33D9403584D83F6A5B1CBE71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23">
    <w:name w:val="5A4A31BA376F4452816B6B73CEB2E15C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22">
    <w:name w:val="135098B6D505405EB44050608E1201A022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22">
    <w:name w:val="F66D35B4065F48C8ACF2F5123C6236DA2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22">
    <w:name w:val="A142C3CA5EBE49C9BB49B0F81BFCA0562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7">
    <w:name w:val="865081D5BA554700AAE900398D38C876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7">
    <w:name w:val="F780702E73EC43B2BC25591CC714E53E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7">
    <w:name w:val="5334F93479954F578B7728FBC9CA6285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846CE7195F646BE85F41372CC0758127">
    <w:name w:val="5846CE7195F646BE85F41372CC07581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7">
    <w:name w:val="EBD4862EBF874F9A97EDF800A03B31A5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21">
    <w:name w:val="E9685F448A36499DB1C5754C15C53CC82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21">
    <w:name w:val="D9DB45BB05654D2DB3955933FCDBC9AB2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21">
    <w:name w:val="8876E9516FD24689A60B8BD35780F4C72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21">
    <w:name w:val="9FD47CBEB61D4A1AADE2A0B0BC93607F2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21">
    <w:name w:val="F4DA3F89E96E459194FD1A4EC961A9AB2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10">
    <w:name w:val="9A686B0C1A824F078A68F220197E86ED10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10">
    <w:name w:val="AD91A445D7444316B619A455A0777C4410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10">
    <w:name w:val="D596C93063C146D5A1C7659E816D1C8810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F85CA3DF8E2244288C446F7E941E8341">
    <w:name w:val="F85CA3DF8E2244288C446F7E941E8341"/>
    <w:rsid w:val="00E8737F"/>
  </w:style>
  <w:style w:type="paragraph" w:customStyle="1" w:styleId="1B3043572D474001A5243F1B2E76DEFD30">
    <w:name w:val="1B3043572D474001A5243F1B2E76DEFD30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character" w:customStyle="1" w:styleId="VPField14pt">
    <w:name w:val="VP Field 14pt"/>
    <w:basedOn w:val="DefaultParagraphFont"/>
    <w:uiPriority w:val="1"/>
    <w:rsid w:val="00E8737F"/>
    <w:rPr>
      <w:rFonts w:ascii="Calibri" w:hAnsi="Calibri"/>
      <w:sz w:val="28"/>
    </w:rPr>
  </w:style>
  <w:style w:type="paragraph" w:customStyle="1" w:styleId="D73B190BB90A40998DA2F505AA5BC14330">
    <w:name w:val="D73B190BB90A40998DA2F505AA5BC143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9CC0A0205744EDE991853A61F51DC482">
    <w:name w:val="B9CC0A0205744EDE991853A61F51DC48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85CA3DF8E2244288C446F7E941E83411">
    <w:name w:val="F85CA3DF8E2244288C446F7E941E8341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30">
    <w:name w:val="725174C473B34EE684E44543CF70B111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30">
    <w:name w:val="037A81BDBE6A4C2389C671B020632B7B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C05D7BB0C9D407EAF3130EE0981D055">
    <w:name w:val="1C05D7BB0C9D407EAF3130EE0981D055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F44766FFBB3A4615BDE9B40ED75145FD26">
    <w:name w:val="F44766FFBB3A4615BDE9B40ED75145FD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26">
    <w:name w:val="2363138DD21F4F69AEA2D0FA9D0D12E2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26">
    <w:name w:val="143A623E27624C7EA49880CC4DE45832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26">
    <w:name w:val="C397DD386F344109AE93BD23D9A81089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26">
    <w:name w:val="BF9626C530164856979671523E33D0D0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24">
    <w:name w:val="0BAB75DE33D9403584D83F6A5B1CBE71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24">
    <w:name w:val="5A4A31BA376F4452816B6B73CEB2E15C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23">
    <w:name w:val="135098B6D505405EB44050608E1201A023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23">
    <w:name w:val="F66D35B4065F48C8ACF2F5123C6236DA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23">
    <w:name w:val="A142C3CA5EBE49C9BB49B0F81BFCA056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8">
    <w:name w:val="865081D5BA554700AAE900398D38C876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8">
    <w:name w:val="F780702E73EC43B2BC25591CC714E53E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8">
    <w:name w:val="5334F93479954F578B7728FBC9CA6285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846CE7195F646BE85F41372CC0758128">
    <w:name w:val="5846CE7195F646BE85F41372CC07581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8">
    <w:name w:val="EBD4862EBF874F9A97EDF800A03B31A5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22">
    <w:name w:val="E9685F448A36499DB1C5754C15C53CC82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22">
    <w:name w:val="D9DB45BB05654D2DB3955933FCDBC9AB2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22">
    <w:name w:val="8876E9516FD24689A60B8BD35780F4C72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22">
    <w:name w:val="9FD47CBEB61D4A1AADE2A0B0BC93607F2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22">
    <w:name w:val="F4DA3F89E96E459194FD1A4EC961A9AB2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11">
    <w:name w:val="9A686B0C1A824F078A68F220197E86ED11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11">
    <w:name w:val="AD91A445D7444316B619A455A0777C4411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11">
    <w:name w:val="D596C93063C146D5A1C7659E816D1C8811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1B3043572D474001A5243F1B2E76DEFD31">
    <w:name w:val="1B3043572D474001A5243F1B2E76DEFD31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D73B190BB90A40998DA2F505AA5BC14331">
    <w:name w:val="D73B190BB90A40998DA2F505AA5BC143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9CC0A0205744EDE991853A61F51DC483">
    <w:name w:val="B9CC0A0205744EDE991853A61F51DC48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85CA3DF8E2244288C446F7E941E83412">
    <w:name w:val="F85CA3DF8E2244288C446F7E941E8341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31">
    <w:name w:val="725174C473B34EE684E44543CF70B111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31">
    <w:name w:val="037A81BDBE6A4C2389C671B020632B7B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C05D7BB0C9D407EAF3130EE0981D0551">
    <w:name w:val="1C05D7BB0C9D407EAF3130EE0981D0551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F44766FFBB3A4615BDE9B40ED75145FD27">
    <w:name w:val="F44766FFBB3A4615BDE9B40ED75145FD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27">
    <w:name w:val="2363138DD21F4F69AEA2D0FA9D0D12E2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27">
    <w:name w:val="143A623E27624C7EA49880CC4DE45832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27">
    <w:name w:val="C397DD386F344109AE93BD23D9A81089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27">
    <w:name w:val="BF9626C530164856979671523E33D0D0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25">
    <w:name w:val="0BAB75DE33D9403584D83F6A5B1CBE71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25">
    <w:name w:val="5A4A31BA376F4452816B6B73CEB2E15C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24">
    <w:name w:val="135098B6D505405EB44050608E1201A024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24">
    <w:name w:val="F66D35B4065F48C8ACF2F5123C6236DA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24">
    <w:name w:val="A142C3CA5EBE49C9BB49B0F81BFCA056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9">
    <w:name w:val="865081D5BA554700AAE900398D38C876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9">
    <w:name w:val="F780702E73EC43B2BC25591CC714E53E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9">
    <w:name w:val="5334F93479954F578B7728FBC9CA6285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846CE7195F646BE85F41372CC0758129">
    <w:name w:val="5846CE7195F646BE85F41372CC07581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9">
    <w:name w:val="EBD4862EBF874F9A97EDF800A03B31A5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23">
    <w:name w:val="E9685F448A36499DB1C5754C15C53CC8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23">
    <w:name w:val="D9DB45BB05654D2DB3955933FCDBC9AB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23">
    <w:name w:val="8876E9516FD24689A60B8BD35780F4C7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23">
    <w:name w:val="9FD47CBEB61D4A1AADE2A0B0BC93607F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23">
    <w:name w:val="F4DA3F89E96E459194FD1A4EC961A9AB2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12">
    <w:name w:val="9A686B0C1A824F078A68F220197E86ED12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12">
    <w:name w:val="AD91A445D7444316B619A455A0777C4412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12">
    <w:name w:val="D596C93063C146D5A1C7659E816D1C8812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EB8C97089914E6183933880FAB9D9FC">
    <w:name w:val="AEB8C97089914E6183933880FAB9D9FC"/>
    <w:rsid w:val="00E8737F"/>
  </w:style>
  <w:style w:type="paragraph" w:customStyle="1" w:styleId="FA18CD849E22450BA3F7FC59523F5D70">
    <w:name w:val="FA18CD849E22450BA3F7FC59523F5D70"/>
    <w:rsid w:val="00E8737F"/>
  </w:style>
  <w:style w:type="paragraph" w:customStyle="1" w:styleId="0C93BA8D165946B0ACF072FC7C556817">
    <w:name w:val="0C93BA8D165946B0ACF072FC7C556817"/>
    <w:rsid w:val="00E8737F"/>
  </w:style>
  <w:style w:type="paragraph" w:customStyle="1" w:styleId="030407EDD93046B7A3DC7A052507A935">
    <w:name w:val="030407EDD93046B7A3DC7A052507A935"/>
    <w:rsid w:val="00E8737F"/>
  </w:style>
  <w:style w:type="paragraph" w:customStyle="1" w:styleId="C8915D482CC44D9B9A3CCEDEF80E5289">
    <w:name w:val="C8915D482CC44D9B9A3CCEDEF80E5289"/>
    <w:rsid w:val="00E8737F"/>
  </w:style>
  <w:style w:type="paragraph" w:customStyle="1" w:styleId="1B3043572D474001A5243F1B2E76DEFD32">
    <w:name w:val="1B3043572D474001A5243F1B2E76DEFD32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D73B190BB90A40998DA2F505AA5BC14332">
    <w:name w:val="D73B190BB90A40998DA2F505AA5BC1433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9CC0A0205744EDE991853A61F51DC484">
    <w:name w:val="B9CC0A0205744EDE991853A61F51DC48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85CA3DF8E2244288C446F7E941E83413">
    <w:name w:val="F85CA3DF8E2244288C446F7E941E8341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25174C473B34EE684E44543CF70B11132">
    <w:name w:val="725174C473B34EE684E44543CF70B1113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7A81BDBE6A4C2389C671B020632B7B32">
    <w:name w:val="037A81BDBE6A4C2389C671B020632B7B3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C05D7BB0C9D407EAF3130EE0981D0552">
    <w:name w:val="1C05D7BB0C9D407EAF3130EE0981D0552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AEB8C97089914E6183933880FAB9D9FC1">
    <w:name w:val="AEB8C97089914E6183933880FAB9D9FC1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FA18CD849E22450BA3F7FC59523F5D701">
    <w:name w:val="FA18CD849E22450BA3F7FC59523F5D701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0C93BA8D165946B0ACF072FC7C5568171">
    <w:name w:val="0C93BA8D165946B0ACF072FC7C5568171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030407EDD93046B7A3DC7A052507A9351">
    <w:name w:val="030407EDD93046B7A3DC7A052507A9351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C8915D482CC44D9B9A3CCEDEF80E52891">
    <w:name w:val="C8915D482CC44D9B9A3CCEDEF80E52891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F44766FFBB3A4615BDE9B40ED75145FD28">
    <w:name w:val="F44766FFBB3A4615BDE9B40ED75145FD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28">
    <w:name w:val="2363138DD21F4F69AEA2D0FA9D0D12E2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28">
    <w:name w:val="143A623E27624C7EA49880CC4DE45832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28">
    <w:name w:val="C397DD386F344109AE93BD23D9A81089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28">
    <w:name w:val="BF9626C530164856979671523E33D0D0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26">
    <w:name w:val="0BAB75DE33D9403584D83F6A5B1CBE71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26">
    <w:name w:val="5A4A31BA376F4452816B6B73CEB2E15C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25">
    <w:name w:val="135098B6D505405EB44050608E1201A025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25">
    <w:name w:val="F66D35B4065F48C8ACF2F5123C6236DA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25">
    <w:name w:val="A142C3CA5EBE49C9BB49B0F81BFCA056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10">
    <w:name w:val="865081D5BA554700AAE900398D38C8761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10">
    <w:name w:val="F780702E73EC43B2BC25591CC714E53E1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10">
    <w:name w:val="5334F93479954F578B7728FBC9CA62851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846CE7195F646BE85F41372CC07581210">
    <w:name w:val="5846CE7195F646BE85F41372CC0758121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10">
    <w:name w:val="EBD4862EBF874F9A97EDF800A03B31A51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24">
    <w:name w:val="E9685F448A36499DB1C5754C15C53CC8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24">
    <w:name w:val="D9DB45BB05654D2DB3955933FCDBC9AB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24">
    <w:name w:val="8876E9516FD24689A60B8BD35780F4C7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24">
    <w:name w:val="9FD47CBEB61D4A1AADE2A0B0BC93607F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24">
    <w:name w:val="F4DA3F89E96E459194FD1A4EC961A9AB2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13">
    <w:name w:val="9A686B0C1A824F078A68F220197E86ED13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13">
    <w:name w:val="AD91A445D7444316B619A455A0777C4413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13">
    <w:name w:val="D596C93063C146D5A1C7659E816D1C8813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1C05D7BB0C9D407EAF3130EE0981D0553">
    <w:name w:val="1C05D7BB0C9D407EAF3130EE0981D0553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AEB8C97089914E6183933880FAB9D9FC2">
    <w:name w:val="AEB8C97089914E6183933880FAB9D9FC2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FA18CD849E22450BA3F7FC59523F5D702">
    <w:name w:val="FA18CD849E22450BA3F7FC59523F5D702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0C93BA8D165946B0ACF072FC7C5568172">
    <w:name w:val="0C93BA8D165946B0ACF072FC7C5568172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030407EDD93046B7A3DC7A052507A9352">
    <w:name w:val="030407EDD93046B7A3DC7A052507A9352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C8915D482CC44D9B9A3CCEDEF80E52892">
    <w:name w:val="C8915D482CC44D9B9A3CCEDEF80E52892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F44766FFBB3A4615BDE9B40ED75145FD29">
    <w:name w:val="F44766FFBB3A4615BDE9B40ED75145FD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29">
    <w:name w:val="2363138DD21F4F69AEA2D0FA9D0D12E2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29">
    <w:name w:val="143A623E27624C7EA49880CC4DE45832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29">
    <w:name w:val="C397DD386F344109AE93BD23D9A81089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29">
    <w:name w:val="BF9626C530164856979671523E33D0D0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27">
    <w:name w:val="0BAB75DE33D9403584D83F6A5B1CBE71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27">
    <w:name w:val="5A4A31BA376F4452816B6B73CEB2E15C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26">
    <w:name w:val="135098B6D505405EB44050608E1201A026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26">
    <w:name w:val="F66D35B4065F48C8ACF2F5123C6236DA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26">
    <w:name w:val="A142C3CA5EBE49C9BB49B0F81BFCA056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11">
    <w:name w:val="865081D5BA554700AAE900398D38C8761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11">
    <w:name w:val="F780702E73EC43B2BC25591CC714E53E1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11">
    <w:name w:val="5334F93479954F578B7728FBC9CA62851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846CE7195F646BE85F41372CC07581211">
    <w:name w:val="5846CE7195F646BE85F41372CC0758121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11">
    <w:name w:val="EBD4862EBF874F9A97EDF800A03B31A51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25">
    <w:name w:val="E9685F448A36499DB1C5754C15C53CC8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25">
    <w:name w:val="D9DB45BB05654D2DB3955933FCDBC9AB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25">
    <w:name w:val="8876E9516FD24689A60B8BD35780F4C7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25">
    <w:name w:val="9FD47CBEB61D4A1AADE2A0B0BC93607F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25">
    <w:name w:val="F4DA3F89E96E459194FD1A4EC961A9AB2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14">
    <w:name w:val="9A686B0C1A824F078A68F220197E86ED14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14">
    <w:name w:val="AD91A445D7444316B619A455A0777C4414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14">
    <w:name w:val="D596C93063C146D5A1C7659E816D1C8814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1C05D7BB0C9D407EAF3130EE0981D0554">
    <w:name w:val="1C05D7BB0C9D407EAF3130EE0981D055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EB8C97089914E6183933880FAB9D9FC3">
    <w:name w:val="AEB8C97089914E6183933880FAB9D9FC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A18CD849E22450BA3F7FC59523F5D703">
    <w:name w:val="FA18CD849E22450BA3F7FC59523F5D70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C93BA8D165946B0ACF072FC7C5568173">
    <w:name w:val="0C93BA8D165946B0ACF072FC7C556817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0407EDD93046B7A3DC7A052507A9353">
    <w:name w:val="030407EDD93046B7A3DC7A052507A935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8915D482CC44D9B9A3CCEDEF80E52893">
    <w:name w:val="C8915D482CC44D9B9A3CCEDEF80E5289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48B9F99519C45D89D9D6411418B813D">
    <w:name w:val="048B9F99519C45D89D9D6411418B813D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95948F19C0B4DF3846F6FFC4A312906">
    <w:name w:val="995948F19C0B4DF3846F6FFC4A31290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30">
    <w:name w:val="F44766FFBB3A4615BDE9B40ED75145FD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30">
    <w:name w:val="2363138DD21F4F69AEA2D0FA9D0D12E2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30">
    <w:name w:val="143A623E27624C7EA49880CC4DE45832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30">
    <w:name w:val="C397DD386F344109AE93BD23D9A81089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30">
    <w:name w:val="BF9626C530164856979671523E33D0D0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28">
    <w:name w:val="0BAB75DE33D9403584D83F6A5B1CBE71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28">
    <w:name w:val="5A4A31BA376F4452816B6B73CEB2E15C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27">
    <w:name w:val="135098B6D505405EB44050608E1201A027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27">
    <w:name w:val="F66D35B4065F48C8ACF2F5123C6236DA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27">
    <w:name w:val="A142C3CA5EBE49C9BB49B0F81BFCA056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12">
    <w:name w:val="865081D5BA554700AAE900398D38C8761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12">
    <w:name w:val="F780702E73EC43B2BC25591CC714E53E1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12">
    <w:name w:val="5334F93479954F578B7728FBC9CA62851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846CE7195F646BE85F41372CC07581212">
    <w:name w:val="5846CE7195F646BE85F41372CC0758121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12">
    <w:name w:val="EBD4862EBF874F9A97EDF800A03B31A51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26">
    <w:name w:val="E9685F448A36499DB1C5754C15C53CC8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26">
    <w:name w:val="D9DB45BB05654D2DB3955933FCDBC9AB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26">
    <w:name w:val="8876E9516FD24689A60B8BD35780F4C7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26">
    <w:name w:val="9FD47CBEB61D4A1AADE2A0B0BC93607F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26">
    <w:name w:val="F4DA3F89E96E459194FD1A4EC961A9AB2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15">
    <w:name w:val="9A686B0C1A824F078A68F220197E86ED15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15">
    <w:name w:val="AD91A445D7444316B619A455A0777C4415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15">
    <w:name w:val="D596C93063C146D5A1C7659E816D1C8815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1C05D7BB0C9D407EAF3130EE0981D0555">
    <w:name w:val="1C05D7BB0C9D407EAF3130EE0981D055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EB8C97089914E6183933880FAB9D9FC4">
    <w:name w:val="AEB8C97089914E6183933880FAB9D9FC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A18CD849E22450BA3F7FC59523F5D704">
    <w:name w:val="FA18CD849E22450BA3F7FC59523F5D70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C93BA8D165946B0ACF072FC7C5568174">
    <w:name w:val="0C93BA8D165946B0ACF072FC7C556817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0407EDD93046B7A3DC7A052507A9354">
    <w:name w:val="030407EDD93046B7A3DC7A052507A935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8915D482CC44D9B9A3CCEDEF80E52894">
    <w:name w:val="C8915D482CC44D9B9A3CCEDEF80E5289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48B9F99519C45D89D9D6411418B813D1">
    <w:name w:val="048B9F99519C45D89D9D6411418B813D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95948F19C0B4DF3846F6FFC4A3129061">
    <w:name w:val="995948F19C0B4DF3846F6FFC4A312906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2D04631CF444D4ABAF138F1775ADC10">
    <w:name w:val="22D04631CF444D4ABAF138F1775ADC1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4766FFBB3A4615BDE9B40ED75145FD31">
    <w:name w:val="F44766FFBB3A4615BDE9B40ED75145FD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363138DD21F4F69AEA2D0FA9D0D12E231">
    <w:name w:val="2363138DD21F4F69AEA2D0FA9D0D12E2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43A623E27624C7EA49880CC4DE4583231">
    <w:name w:val="143A623E27624C7EA49880CC4DE45832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97DD386F344109AE93BD23D9A8108931">
    <w:name w:val="C397DD386F344109AE93BD23D9A81089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F9626C530164856979671523E33D0D031">
    <w:name w:val="BF9626C530164856979671523E33D0D0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29">
    <w:name w:val="0BAB75DE33D9403584D83F6A5B1CBE71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29">
    <w:name w:val="5A4A31BA376F4452816B6B73CEB2E15C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28">
    <w:name w:val="135098B6D505405EB44050608E1201A028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28">
    <w:name w:val="F66D35B4065F48C8ACF2F5123C6236DA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28">
    <w:name w:val="A142C3CA5EBE49C9BB49B0F81BFCA056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13">
    <w:name w:val="865081D5BA554700AAE900398D38C8761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13">
    <w:name w:val="F780702E73EC43B2BC25591CC714E53E1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13">
    <w:name w:val="5334F93479954F578B7728FBC9CA62851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846CE7195F646BE85F41372CC07581213">
    <w:name w:val="5846CE7195F646BE85F41372CC0758121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13">
    <w:name w:val="EBD4862EBF874F9A97EDF800A03B31A51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27">
    <w:name w:val="E9685F448A36499DB1C5754C15C53CC8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27">
    <w:name w:val="D9DB45BB05654D2DB3955933FCDBC9AB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27">
    <w:name w:val="8876E9516FD24689A60B8BD35780F4C7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27">
    <w:name w:val="9FD47CBEB61D4A1AADE2A0B0BC93607F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27">
    <w:name w:val="F4DA3F89E96E459194FD1A4EC961A9AB2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16">
    <w:name w:val="9A686B0C1A824F078A68F220197E86ED16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16">
    <w:name w:val="AD91A445D7444316B619A455A0777C4416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16">
    <w:name w:val="D596C93063C146D5A1C7659E816D1C8816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BE55A712613E4A24B06DDB5C54907B1D">
    <w:name w:val="BE55A712613E4A24B06DDB5C54907B1D"/>
    <w:rsid w:val="00E8737F"/>
  </w:style>
  <w:style w:type="paragraph" w:customStyle="1" w:styleId="1C9D5CD753E547FDBA00E9CC24BCE624">
    <w:name w:val="1C9D5CD753E547FDBA00E9CC24BCE624"/>
    <w:rsid w:val="00E8737F"/>
  </w:style>
  <w:style w:type="paragraph" w:customStyle="1" w:styleId="1C05D7BB0C9D407EAF3130EE0981D0556">
    <w:name w:val="1C05D7BB0C9D407EAF3130EE0981D055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EB8C97089914E6183933880FAB9D9FC5">
    <w:name w:val="AEB8C97089914E6183933880FAB9D9FC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A18CD849E22450BA3F7FC59523F5D705">
    <w:name w:val="FA18CD849E22450BA3F7FC59523F5D70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C93BA8D165946B0ACF072FC7C5568175">
    <w:name w:val="0C93BA8D165946B0ACF072FC7C556817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0407EDD93046B7A3DC7A052507A9355">
    <w:name w:val="030407EDD93046B7A3DC7A052507A935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8915D482CC44D9B9A3CCEDEF80E52895">
    <w:name w:val="C8915D482CC44D9B9A3CCEDEF80E5289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48B9F99519C45D89D9D6411418B813D2">
    <w:name w:val="048B9F99519C45D89D9D6411418B813D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95948F19C0B4DF3846F6FFC4A3129062">
    <w:name w:val="995948F19C0B4DF3846F6FFC4A312906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2D04631CF444D4ABAF138F1775ADC101">
    <w:name w:val="22D04631CF444D4ABAF138F1775ADC10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55A712613E4A24B06DDB5C54907B1D1">
    <w:name w:val="BE55A712613E4A24B06DDB5C54907B1D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C9D5CD753E547FDBA00E9CC24BCE6241">
    <w:name w:val="1C9D5CD753E547FDBA00E9CC24BCE624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30">
    <w:name w:val="0BAB75DE33D9403584D83F6A5B1CBE71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30">
    <w:name w:val="5A4A31BA376F4452816B6B73CEB2E15C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29">
    <w:name w:val="135098B6D505405EB44050608E1201A029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29">
    <w:name w:val="F66D35B4065F48C8ACF2F5123C6236DA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29">
    <w:name w:val="A142C3CA5EBE49C9BB49B0F81BFCA056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14">
    <w:name w:val="865081D5BA554700AAE900398D38C8761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14">
    <w:name w:val="F780702E73EC43B2BC25591CC714E53E1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14">
    <w:name w:val="5334F93479954F578B7728FBC9CA62851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846CE7195F646BE85F41372CC07581214">
    <w:name w:val="5846CE7195F646BE85F41372CC0758121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14">
    <w:name w:val="EBD4862EBF874F9A97EDF800A03B31A51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28">
    <w:name w:val="E9685F448A36499DB1C5754C15C53CC8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28">
    <w:name w:val="D9DB45BB05654D2DB3955933FCDBC9AB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28">
    <w:name w:val="8876E9516FD24689A60B8BD35780F4C7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28">
    <w:name w:val="9FD47CBEB61D4A1AADE2A0B0BC93607F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28">
    <w:name w:val="F4DA3F89E96E459194FD1A4EC961A9AB2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17">
    <w:name w:val="9A686B0C1A824F078A68F220197E86ED17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17">
    <w:name w:val="AD91A445D7444316B619A455A0777C4417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17">
    <w:name w:val="D596C93063C146D5A1C7659E816D1C8817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1C05D7BB0C9D407EAF3130EE0981D0557">
    <w:name w:val="1C05D7BB0C9D407EAF3130EE0981D055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EB8C97089914E6183933880FAB9D9FC6">
    <w:name w:val="AEB8C97089914E6183933880FAB9D9FC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A18CD849E22450BA3F7FC59523F5D706">
    <w:name w:val="FA18CD849E22450BA3F7FC59523F5D70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C93BA8D165946B0ACF072FC7C5568176">
    <w:name w:val="0C93BA8D165946B0ACF072FC7C556817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0407EDD93046B7A3DC7A052507A9356">
    <w:name w:val="030407EDD93046B7A3DC7A052507A935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8915D482CC44D9B9A3CCEDEF80E52896">
    <w:name w:val="C8915D482CC44D9B9A3CCEDEF80E5289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48B9F99519C45D89D9D6411418B813D3">
    <w:name w:val="048B9F99519C45D89D9D6411418B813D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95948F19C0B4DF3846F6FFC4A3129063">
    <w:name w:val="995948F19C0B4DF3846F6FFC4A312906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2D04631CF444D4ABAF138F1775ADC102">
    <w:name w:val="22D04631CF444D4ABAF138F1775ADC10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55A712613E4A24B06DDB5C54907B1D2">
    <w:name w:val="BE55A712613E4A24B06DDB5C54907B1D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C9D5CD753E547FDBA00E9CC24BCE6242">
    <w:name w:val="1C9D5CD753E547FDBA00E9CC24BCE624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31">
    <w:name w:val="0BAB75DE33D9403584D83F6A5B1CBE71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31">
    <w:name w:val="5A4A31BA376F4452816B6B73CEB2E15C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30">
    <w:name w:val="135098B6D505405EB44050608E1201A030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30">
    <w:name w:val="F66D35B4065F48C8ACF2F5123C6236DA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30">
    <w:name w:val="A142C3CA5EBE49C9BB49B0F81BFCA056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15">
    <w:name w:val="865081D5BA554700AAE900398D38C8761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15">
    <w:name w:val="F780702E73EC43B2BC25591CC714E53E1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15">
    <w:name w:val="5334F93479954F578B7728FBC9CA62851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15">
    <w:name w:val="EBD4862EBF874F9A97EDF800A03B31A51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29">
    <w:name w:val="E9685F448A36499DB1C5754C15C53CC8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29">
    <w:name w:val="D9DB45BB05654D2DB3955933FCDBC9AB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29">
    <w:name w:val="8876E9516FD24689A60B8BD35780F4C7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29">
    <w:name w:val="9FD47CBEB61D4A1AADE2A0B0BC93607F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29">
    <w:name w:val="F4DA3F89E96E459194FD1A4EC961A9AB2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18">
    <w:name w:val="9A686B0C1A824F078A68F220197E86ED18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18">
    <w:name w:val="AD91A445D7444316B619A455A0777C4418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18">
    <w:name w:val="D596C93063C146D5A1C7659E816D1C8818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1C05D7BB0C9D407EAF3130EE0981D0558">
    <w:name w:val="1C05D7BB0C9D407EAF3130EE0981D055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EB8C97089914E6183933880FAB9D9FC7">
    <w:name w:val="AEB8C97089914E6183933880FAB9D9FC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A18CD849E22450BA3F7FC59523F5D707">
    <w:name w:val="FA18CD849E22450BA3F7FC59523F5D70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C93BA8D165946B0ACF072FC7C5568177">
    <w:name w:val="0C93BA8D165946B0ACF072FC7C556817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0407EDD93046B7A3DC7A052507A9357">
    <w:name w:val="030407EDD93046B7A3DC7A052507A935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8915D482CC44D9B9A3CCEDEF80E52897">
    <w:name w:val="C8915D482CC44D9B9A3CCEDEF80E5289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48B9F99519C45D89D9D6411418B813D4">
    <w:name w:val="048B9F99519C45D89D9D6411418B813D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95948F19C0B4DF3846F6FFC4A3129064">
    <w:name w:val="995948F19C0B4DF3846F6FFC4A312906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2D04631CF444D4ABAF138F1775ADC103">
    <w:name w:val="22D04631CF444D4ABAF138F1775ADC10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55A712613E4A24B06DDB5C54907B1D3">
    <w:name w:val="BE55A712613E4A24B06DDB5C54907B1D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C9D5CD753E547FDBA00E9CC24BCE6243">
    <w:name w:val="1C9D5CD753E547FDBA00E9CC24BCE624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32">
    <w:name w:val="0BAB75DE33D9403584D83F6A5B1CBE713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32">
    <w:name w:val="5A4A31BA376F4452816B6B73CEB2E15C3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31">
    <w:name w:val="135098B6D505405EB44050608E1201A031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31">
    <w:name w:val="F66D35B4065F48C8ACF2F5123C6236DA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31">
    <w:name w:val="A142C3CA5EBE49C9BB49B0F81BFCA056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16">
    <w:name w:val="865081D5BA554700AAE900398D38C8761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16">
    <w:name w:val="F780702E73EC43B2BC25591CC714E53E1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16">
    <w:name w:val="5334F93479954F578B7728FBC9CA62851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16">
    <w:name w:val="EBD4862EBF874F9A97EDF800A03B31A516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30">
    <w:name w:val="E9685F448A36499DB1C5754C15C53CC8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30">
    <w:name w:val="D9DB45BB05654D2DB3955933FCDBC9AB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30">
    <w:name w:val="8876E9516FD24689A60B8BD35780F4C7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30">
    <w:name w:val="9FD47CBEB61D4A1AADE2A0B0BC93607F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30">
    <w:name w:val="F4DA3F89E96E459194FD1A4EC961A9AB30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19">
    <w:name w:val="9A686B0C1A824F078A68F220197E86ED19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19">
    <w:name w:val="AD91A445D7444316B619A455A0777C4419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19">
    <w:name w:val="D596C93063C146D5A1C7659E816D1C8819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1C05D7BB0C9D407EAF3130EE0981D0559">
    <w:name w:val="1C05D7BB0C9D407EAF3130EE0981D055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EB8C97089914E6183933880FAB9D9FC8">
    <w:name w:val="AEB8C97089914E6183933880FAB9D9FC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A18CD849E22450BA3F7FC59523F5D708">
    <w:name w:val="FA18CD849E22450BA3F7FC59523F5D70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C93BA8D165946B0ACF072FC7C5568178">
    <w:name w:val="0C93BA8D165946B0ACF072FC7C556817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30407EDD93046B7A3DC7A052507A9358">
    <w:name w:val="030407EDD93046B7A3DC7A052507A935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8915D482CC44D9B9A3CCEDEF80E52898">
    <w:name w:val="C8915D482CC44D9B9A3CCEDEF80E5289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48B9F99519C45D89D9D6411418B813D5">
    <w:name w:val="048B9F99519C45D89D9D6411418B813D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95948F19C0B4DF3846F6FFC4A3129065">
    <w:name w:val="995948F19C0B4DF3846F6FFC4A312906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2D04631CF444D4ABAF138F1775ADC104">
    <w:name w:val="22D04631CF444D4ABAF138F1775ADC10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55A712613E4A24B06DDB5C54907B1D4">
    <w:name w:val="BE55A712613E4A24B06DDB5C54907B1D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C9D5CD753E547FDBA00E9CC24BCE6244">
    <w:name w:val="1C9D5CD753E547FDBA00E9CC24BCE624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33">
    <w:name w:val="0BAB75DE33D9403584D83F6A5B1CBE713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33">
    <w:name w:val="5A4A31BA376F4452816B6B73CEB2E15C3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32">
    <w:name w:val="135098B6D505405EB44050608E1201A032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32">
    <w:name w:val="F66D35B4065F48C8ACF2F5123C6236DA3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32">
    <w:name w:val="A142C3CA5EBE49C9BB49B0F81BFCA0563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17">
    <w:name w:val="865081D5BA554700AAE900398D38C8761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17">
    <w:name w:val="F780702E73EC43B2BC25591CC714E53E1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17">
    <w:name w:val="5334F93479954F578B7728FBC9CA62851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17">
    <w:name w:val="EBD4862EBF874F9A97EDF800A03B31A517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31">
    <w:name w:val="E9685F448A36499DB1C5754C15C53CC8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31">
    <w:name w:val="D9DB45BB05654D2DB3955933FCDBC9AB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31">
    <w:name w:val="8876E9516FD24689A60B8BD35780F4C7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31">
    <w:name w:val="9FD47CBEB61D4A1AADE2A0B0BC93607F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31">
    <w:name w:val="F4DA3F89E96E459194FD1A4EC961A9AB3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20">
    <w:name w:val="9A686B0C1A824F078A68F220197E86ED20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20">
    <w:name w:val="AD91A445D7444316B619A455A0777C4420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20">
    <w:name w:val="D596C93063C146D5A1C7659E816D1C8820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75681383FFF447C8CBA0EC7663077F7">
    <w:name w:val="D75681383FFF447C8CBA0EC7663077F7"/>
    <w:rsid w:val="00E8737F"/>
  </w:style>
  <w:style w:type="paragraph" w:customStyle="1" w:styleId="A65C5FD8C6E34FFD8ECCE0440BED9A0D">
    <w:name w:val="A65C5FD8C6E34FFD8ECCE0440BED9A0D"/>
    <w:rsid w:val="00E8737F"/>
  </w:style>
  <w:style w:type="paragraph" w:customStyle="1" w:styleId="2BDC125DBCBA4D518234D6BF32CC377C">
    <w:name w:val="2BDC125DBCBA4D518234D6BF32CC377C"/>
    <w:rsid w:val="00E8737F"/>
  </w:style>
  <w:style w:type="paragraph" w:customStyle="1" w:styleId="CBC5843B2A814A7F84AB7E786BB9A7C8">
    <w:name w:val="CBC5843B2A814A7F84AB7E786BB9A7C8"/>
    <w:rsid w:val="00E8737F"/>
  </w:style>
  <w:style w:type="paragraph" w:customStyle="1" w:styleId="85CDE39EF8F94264B17EF4D24A845031">
    <w:name w:val="85CDE39EF8F94264B17EF4D24A845031"/>
    <w:rsid w:val="00E8737F"/>
  </w:style>
  <w:style w:type="paragraph" w:customStyle="1" w:styleId="3D7B683915AF4D538C017F6BB0F94815">
    <w:name w:val="3D7B683915AF4D538C017F6BB0F94815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D75681383FFF447C8CBA0EC7663077F71">
    <w:name w:val="D75681383FFF447C8CBA0EC7663077F7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65C5FD8C6E34FFD8ECCE0440BED9A0D1">
    <w:name w:val="A65C5FD8C6E34FFD8ECCE0440BED9A0D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BDC125DBCBA4D518234D6BF32CC377C1">
    <w:name w:val="2BDC125DBCBA4D518234D6BF32CC377C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5CDE39EF8F94264B17EF4D24A8450311">
    <w:name w:val="85CDE39EF8F94264B17EF4D24A8450311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34">
    <w:name w:val="0BAB75DE33D9403584D83F6A5B1CBE713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34">
    <w:name w:val="5A4A31BA376F4452816B6B73CEB2E15C3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33">
    <w:name w:val="135098B6D505405EB44050608E1201A033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33">
    <w:name w:val="F66D35B4065F48C8ACF2F5123C6236DA3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33">
    <w:name w:val="A142C3CA5EBE49C9BB49B0F81BFCA0563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18">
    <w:name w:val="865081D5BA554700AAE900398D38C8761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18">
    <w:name w:val="F780702E73EC43B2BC25591CC714E53E1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18">
    <w:name w:val="5334F93479954F578B7728FBC9CA62851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18">
    <w:name w:val="EBD4862EBF874F9A97EDF800A03B31A518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32">
    <w:name w:val="E9685F448A36499DB1C5754C15C53CC83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32">
    <w:name w:val="D9DB45BB05654D2DB3955933FCDBC9AB3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32">
    <w:name w:val="8876E9516FD24689A60B8BD35780F4C73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32">
    <w:name w:val="9FD47CBEB61D4A1AADE2A0B0BC93607F3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32">
    <w:name w:val="F4DA3F89E96E459194FD1A4EC961A9AB3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21">
    <w:name w:val="9A686B0C1A824F078A68F220197E86ED21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21">
    <w:name w:val="AD91A445D7444316B619A455A0777C4421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21">
    <w:name w:val="D596C93063C146D5A1C7659E816D1C8821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VPCoverpageright">
    <w:name w:val="VP Cover page right"/>
    <w:basedOn w:val="Normal"/>
    <w:link w:val="VPCoverpagerightChar"/>
    <w:qFormat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color w:val="000000" w:themeColor="text1"/>
      <w:sz w:val="28"/>
      <w:szCs w:val="28"/>
      <w:lang w:eastAsia="en-US"/>
    </w:rPr>
  </w:style>
  <w:style w:type="character" w:customStyle="1" w:styleId="VPCoverpagerightChar">
    <w:name w:val="VP Cover page right Char"/>
    <w:basedOn w:val="DefaultParagraphFont"/>
    <w:link w:val="VPCoverpageright"/>
    <w:rsid w:val="00E8737F"/>
    <w:rPr>
      <w:rFonts w:cs="Times New Roman"/>
      <w:color w:val="000000" w:themeColor="text1"/>
      <w:sz w:val="28"/>
      <w:szCs w:val="28"/>
      <w:lang w:eastAsia="en-US"/>
    </w:rPr>
  </w:style>
  <w:style w:type="paragraph" w:customStyle="1" w:styleId="3D7B683915AF4D538C017F6BB0F948151">
    <w:name w:val="3D7B683915AF4D538C017F6BB0F948151"/>
    <w:rsid w:val="00E8737F"/>
    <w:pPr>
      <w:tabs>
        <w:tab w:val="left" w:pos="2835"/>
      </w:tabs>
      <w:spacing w:before="120" w:after="120" w:line="240" w:lineRule="auto"/>
      <w:ind w:left="2835" w:hanging="2835"/>
    </w:pPr>
    <w:rPr>
      <w:rFonts w:cs="Times New Roman"/>
      <w:b/>
      <w:color w:val="000000" w:themeColor="text1"/>
      <w:sz w:val="28"/>
      <w:szCs w:val="28"/>
      <w:lang w:eastAsia="en-US"/>
    </w:rPr>
  </w:style>
  <w:style w:type="paragraph" w:customStyle="1" w:styleId="D75681383FFF447C8CBA0EC7663077F72">
    <w:name w:val="D75681383FFF447C8CBA0EC7663077F7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65C5FD8C6E34FFD8ECCE0440BED9A0D2">
    <w:name w:val="A65C5FD8C6E34FFD8ECCE0440BED9A0D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BDC125DBCBA4D518234D6BF32CC377C2">
    <w:name w:val="2BDC125DBCBA4D518234D6BF32CC377C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5CDE39EF8F94264B17EF4D24A8450312">
    <w:name w:val="85CDE39EF8F94264B17EF4D24A8450312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35">
    <w:name w:val="0BAB75DE33D9403584D83F6A5B1CBE713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35">
    <w:name w:val="5A4A31BA376F4452816B6B73CEB2E15C35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34">
    <w:name w:val="135098B6D505405EB44050608E1201A034"/>
    <w:rsid w:val="00E8737F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34">
    <w:name w:val="F66D35B4065F48C8ACF2F5123C6236DA3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34">
    <w:name w:val="A142C3CA5EBE49C9BB49B0F81BFCA05634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19">
    <w:name w:val="865081D5BA554700AAE900398D38C876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19">
    <w:name w:val="F780702E73EC43B2BC25591CC714E53E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19">
    <w:name w:val="5334F93479954F578B7728FBC9CA6285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19">
    <w:name w:val="EBD4862EBF874F9A97EDF800A03B31A519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33">
    <w:name w:val="E9685F448A36499DB1C5754C15C53CC83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33">
    <w:name w:val="D9DB45BB05654D2DB3955933FCDBC9AB3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33">
    <w:name w:val="8876E9516FD24689A60B8BD35780F4C73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33">
    <w:name w:val="9FD47CBEB61D4A1AADE2A0B0BC93607F3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33">
    <w:name w:val="F4DA3F89E96E459194FD1A4EC961A9AB33"/>
    <w:rsid w:val="00E8737F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22">
    <w:name w:val="9A686B0C1A824F078A68F220197E86ED22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22">
    <w:name w:val="AD91A445D7444316B619A455A0777C4422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22">
    <w:name w:val="D596C93063C146D5A1C7659E816D1C8822"/>
    <w:rsid w:val="00E8737F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BDC98935371D43ECA71FB36B06BC48F4">
    <w:name w:val="BDC98935371D43ECA71FB36B06BC48F4"/>
    <w:rsid w:val="00E8737F"/>
  </w:style>
  <w:style w:type="paragraph" w:customStyle="1" w:styleId="778CE93A4B814CB8BA319B14E5D40FA6">
    <w:name w:val="778CE93A4B814CB8BA319B14E5D40FA6"/>
    <w:rsid w:val="00E8737F"/>
  </w:style>
  <w:style w:type="paragraph" w:customStyle="1" w:styleId="1DADF870A2D046E1A8009E81D694C3AC">
    <w:name w:val="1DADF870A2D046E1A8009E81D694C3AC"/>
    <w:rsid w:val="00E8737F"/>
  </w:style>
  <w:style w:type="paragraph" w:customStyle="1" w:styleId="E8092EBE52964D40A900AC355B14DCC4">
    <w:name w:val="E8092EBE52964D40A900AC355B14DCC4"/>
    <w:rsid w:val="00E8737F"/>
  </w:style>
  <w:style w:type="paragraph" w:customStyle="1" w:styleId="89D88CC711C844659FB705D090D7AD76">
    <w:name w:val="89D88CC711C844659FB705D090D7AD76"/>
    <w:rsid w:val="00E8737F"/>
  </w:style>
  <w:style w:type="paragraph" w:customStyle="1" w:styleId="CE4B252968D84CCFB8BEACC8E689E1BE">
    <w:name w:val="CE4B252968D84CCFB8BEACC8E689E1BE"/>
    <w:rsid w:val="00E8737F"/>
  </w:style>
  <w:style w:type="paragraph" w:customStyle="1" w:styleId="951F63B9863E4CC7A27DE3E050046949">
    <w:name w:val="951F63B9863E4CC7A27DE3E050046949"/>
    <w:rsid w:val="00E8737F"/>
  </w:style>
  <w:style w:type="paragraph" w:customStyle="1" w:styleId="F7C0F927925B4B388F6E15B3125CC406">
    <w:name w:val="F7C0F927925B4B388F6E15B3125CC406"/>
    <w:rsid w:val="00E8737F"/>
  </w:style>
  <w:style w:type="paragraph" w:customStyle="1" w:styleId="79EAFC5A2DCB4326A02C0B4FF078C6B3">
    <w:name w:val="79EAFC5A2DCB4326A02C0B4FF078C6B3"/>
    <w:rsid w:val="00E8737F"/>
  </w:style>
  <w:style w:type="paragraph" w:customStyle="1" w:styleId="61E69DA00694468AB73E51159B5CD229">
    <w:name w:val="61E69DA00694468AB73E51159B5CD229"/>
    <w:rsid w:val="00E8737F"/>
  </w:style>
  <w:style w:type="paragraph" w:customStyle="1" w:styleId="52C3B92BEF8245DD9A917A97F0FE45A2">
    <w:name w:val="52C3B92BEF8245DD9A917A97F0FE45A2"/>
    <w:rsid w:val="00E8737F"/>
  </w:style>
  <w:style w:type="paragraph" w:customStyle="1" w:styleId="FF28DD543DF24A8BA3BC1D6DC92E9D25">
    <w:name w:val="FF28DD543DF24A8BA3BC1D6DC92E9D25"/>
    <w:rsid w:val="00921372"/>
  </w:style>
  <w:style w:type="paragraph" w:customStyle="1" w:styleId="CE4B252968D84CCFB8BEACC8E689E1BE1">
    <w:name w:val="CE4B252968D84CCFB8BEACC8E689E1BE1"/>
    <w:rsid w:val="00921372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1">
    <w:name w:val="951F63B9863E4CC7A27DE3E0500469491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1">
    <w:name w:val="F7C0F927925B4B388F6E15B3125CC4061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9EAFC5A2DCB4326A02C0B4FF078C6B31">
    <w:name w:val="79EAFC5A2DCB4326A02C0B4FF078C6B31"/>
    <w:rsid w:val="00921372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1E69DA00694468AB73E51159B5CD2291">
    <w:name w:val="61E69DA00694468AB73E51159B5CD2291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1">
    <w:name w:val="52C3B92BEF8245DD9A917A97F0FE45A21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5681383FFF447C8CBA0EC7663077F73">
    <w:name w:val="D75681383FFF447C8CBA0EC7663077F73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65C5FD8C6E34FFD8ECCE0440BED9A0D3">
    <w:name w:val="A65C5FD8C6E34FFD8ECCE0440BED9A0D3"/>
    <w:rsid w:val="00921372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2BDC125DBCBA4D518234D6BF32CC377C3">
    <w:name w:val="2BDC125DBCBA4D518234D6BF32CC377C3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5CDE39EF8F94264B17EF4D24A8450313">
    <w:name w:val="85CDE39EF8F94264B17EF4D24A8450313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36">
    <w:name w:val="0BAB75DE33D9403584D83F6A5B1CBE7136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36">
    <w:name w:val="5A4A31BA376F4452816B6B73CEB2E15C36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35">
    <w:name w:val="135098B6D505405EB44050608E1201A035"/>
    <w:rsid w:val="00921372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35">
    <w:name w:val="F66D35B4065F48C8ACF2F5123C6236DA35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35">
    <w:name w:val="A142C3CA5EBE49C9BB49B0F81BFCA05635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20">
    <w:name w:val="865081D5BA554700AAE900398D38C87620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20">
    <w:name w:val="F780702E73EC43B2BC25591CC714E53E20"/>
    <w:rsid w:val="00921372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20">
    <w:name w:val="5334F93479954F578B7728FBC9CA628520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1">
    <w:name w:val="FF28DD543DF24A8BA3BC1D6DC92E9D251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20">
    <w:name w:val="EBD4862EBF874F9A97EDF800A03B31A520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34">
    <w:name w:val="E9685F448A36499DB1C5754C15C53CC834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34">
    <w:name w:val="D9DB45BB05654D2DB3955933FCDBC9AB34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34">
    <w:name w:val="8876E9516FD24689A60B8BD35780F4C734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34">
    <w:name w:val="9FD47CBEB61D4A1AADE2A0B0BC93607F34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34">
    <w:name w:val="F4DA3F89E96E459194FD1A4EC961A9AB34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23">
    <w:name w:val="9A686B0C1A824F078A68F220197E86ED23"/>
    <w:rsid w:val="00921372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23">
    <w:name w:val="AD91A445D7444316B619A455A0777C4423"/>
    <w:rsid w:val="00921372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23">
    <w:name w:val="D596C93063C146D5A1C7659E816D1C8823"/>
    <w:rsid w:val="00921372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7895BCE2D6B4BB0854F80E8F0C3CF6D">
    <w:name w:val="D7895BCE2D6B4BB0854F80E8F0C3CF6D"/>
    <w:rsid w:val="00921372"/>
  </w:style>
  <w:style w:type="paragraph" w:customStyle="1" w:styleId="D01A1E4F726F440A8D2D793A9A33BC56">
    <w:name w:val="D01A1E4F726F440A8D2D793A9A33BC56"/>
    <w:rsid w:val="00921372"/>
  </w:style>
  <w:style w:type="paragraph" w:customStyle="1" w:styleId="CE4B252968D84CCFB8BEACC8E689E1BE2">
    <w:name w:val="CE4B252968D84CCFB8BEACC8E689E1BE2"/>
    <w:rsid w:val="00921372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2">
    <w:name w:val="951F63B9863E4CC7A27DE3E0500469492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2">
    <w:name w:val="F7C0F927925B4B388F6E15B3125CC4062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1">
    <w:name w:val="D01A1E4F726F440A8D2D793A9A33BC561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2">
    <w:name w:val="61E69DA00694468AB73E51159B5CD2292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2">
    <w:name w:val="52C3B92BEF8245DD9A917A97F0FE45A22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5681383FFF447C8CBA0EC7663077F74">
    <w:name w:val="D75681383FFF447C8CBA0EC7663077F74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65C5FD8C6E34FFD8ECCE0440BED9A0D4">
    <w:name w:val="A65C5FD8C6E34FFD8ECCE0440BED9A0D4"/>
    <w:rsid w:val="00921372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2BDC125DBCBA4D518234D6BF32CC377C4">
    <w:name w:val="2BDC125DBCBA4D518234D6BF32CC377C4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7895BCE2D6B4BB0854F80E8F0C3CF6D1">
    <w:name w:val="D7895BCE2D6B4BB0854F80E8F0C3CF6D1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5CDE39EF8F94264B17EF4D24A8450314">
    <w:name w:val="85CDE39EF8F94264B17EF4D24A8450314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37">
    <w:name w:val="0BAB75DE33D9403584D83F6A5B1CBE7137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37">
    <w:name w:val="5A4A31BA376F4452816B6B73CEB2E15C37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36">
    <w:name w:val="135098B6D505405EB44050608E1201A036"/>
    <w:rsid w:val="00921372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36">
    <w:name w:val="F66D35B4065F48C8ACF2F5123C6236DA36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36">
    <w:name w:val="A142C3CA5EBE49C9BB49B0F81BFCA05636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21">
    <w:name w:val="865081D5BA554700AAE900398D38C87621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21">
    <w:name w:val="F780702E73EC43B2BC25591CC714E53E21"/>
    <w:rsid w:val="00921372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21">
    <w:name w:val="5334F93479954F578B7728FBC9CA628521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2">
    <w:name w:val="FF28DD543DF24A8BA3BC1D6DC92E9D252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21">
    <w:name w:val="EBD4862EBF874F9A97EDF800A03B31A521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35">
    <w:name w:val="E9685F448A36499DB1C5754C15C53CC835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35">
    <w:name w:val="D9DB45BB05654D2DB3955933FCDBC9AB35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35">
    <w:name w:val="8876E9516FD24689A60B8BD35780F4C735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35">
    <w:name w:val="9FD47CBEB61D4A1AADE2A0B0BC93607F35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35">
    <w:name w:val="F4DA3F89E96E459194FD1A4EC961A9AB35"/>
    <w:rsid w:val="0092137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24">
    <w:name w:val="9A686B0C1A824F078A68F220197E86ED24"/>
    <w:rsid w:val="00921372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24">
    <w:name w:val="AD91A445D7444316B619A455A0777C4424"/>
    <w:rsid w:val="00921372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24">
    <w:name w:val="D596C93063C146D5A1C7659E816D1C8824"/>
    <w:rsid w:val="00921372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4AA7FD90F7E34A3E89CBBC4F0019E8D7">
    <w:name w:val="4AA7FD90F7E34A3E89CBBC4F0019E8D7"/>
    <w:rsid w:val="00921372"/>
  </w:style>
  <w:style w:type="paragraph" w:customStyle="1" w:styleId="BE42357D9C0047B0964E5D2B664127A6">
    <w:name w:val="BE42357D9C0047B0964E5D2B664127A6"/>
    <w:rsid w:val="00921372"/>
  </w:style>
  <w:style w:type="paragraph" w:customStyle="1" w:styleId="62B733052D8244A19E737986F51D2FAB">
    <w:name w:val="62B733052D8244A19E737986F51D2FAB"/>
    <w:rsid w:val="00921372"/>
  </w:style>
  <w:style w:type="paragraph" w:customStyle="1" w:styleId="65B480F46F39441EA2EEF6E26285AABA">
    <w:name w:val="65B480F46F39441EA2EEF6E26285AABA"/>
    <w:rsid w:val="00921372"/>
  </w:style>
  <w:style w:type="paragraph" w:customStyle="1" w:styleId="19D636AB36C542D6BB85CEDEE7B24C39">
    <w:name w:val="19D636AB36C542D6BB85CEDEE7B24C39"/>
    <w:rsid w:val="00921372"/>
  </w:style>
  <w:style w:type="paragraph" w:customStyle="1" w:styleId="CE4B252968D84CCFB8BEACC8E689E1BE3">
    <w:name w:val="CE4B252968D84CCFB8BEACC8E689E1BE3"/>
    <w:rsid w:val="00B818E2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3">
    <w:name w:val="951F63B9863E4CC7A27DE3E0500469493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3">
    <w:name w:val="F7C0F927925B4B388F6E15B3125CC4063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2">
    <w:name w:val="D01A1E4F726F440A8D2D793A9A33BC562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3">
    <w:name w:val="61E69DA00694468AB73E51159B5CD2293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3">
    <w:name w:val="52C3B92BEF8245DD9A917A97F0FE45A23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1">
    <w:name w:val="4AA7FD90F7E34A3E89CBBC4F0019E8D71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1">
    <w:name w:val="BE42357D9C0047B0964E5D2B664127A61"/>
    <w:rsid w:val="00B818E2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1">
    <w:name w:val="62B733052D8244A19E737986F51D2FAB1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1">
    <w:name w:val="65B480F46F39441EA2EEF6E26285AABA1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9D636AB36C542D6BB85CEDEE7B24C391">
    <w:name w:val="19D636AB36C542D6BB85CEDEE7B24C391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38">
    <w:name w:val="0BAB75DE33D9403584D83F6A5B1CBE7138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38">
    <w:name w:val="5A4A31BA376F4452816B6B73CEB2E15C38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37">
    <w:name w:val="135098B6D505405EB44050608E1201A037"/>
    <w:rsid w:val="00B818E2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37">
    <w:name w:val="F66D35B4065F48C8ACF2F5123C6236DA37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37">
    <w:name w:val="A142C3CA5EBE49C9BB49B0F81BFCA05637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22">
    <w:name w:val="865081D5BA554700AAE900398D38C87622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22">
    <w:name w:val="F780702E73EC43B2BC25591CC714E53E22"/>
    <w:rsid w:val="00B818E2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22">
    <w:name w:val="5334F93479954F578B7728FBC9CA628522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3">
    <w:name w:val="FF28DD543DF24A8BA3BC1D6DC92E9D253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22">
    <w:name w:val="EBD4862EBF874F9A97EDF800A03B31A522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36">
    <w:name w:val="E9685F448A36499DB1C5754C15C53CC836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36">
    <w:name w:val="D9DB45BB05654D2DB3955933FCDBC9AB36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36">
    <w:name w:val="8876E9516FD24689A60B8BD35780F4C736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36">
    <w:name w:val="9FD47CBEB61D4A1AADE2A0B0BC93607F36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36">
    <w:name w:val="F4DA3F89E96E459194FD1A4EC961A9AB36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25">
    <w:name w:val="9A686B0C1A824F078A68F220197E86ED25"/>
    <w:rsid w:val="00B818E2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25">
    <w:name w:val="AD91A445D7444316B619A455A0777C4425"/>
    <w:rsid w:val="00B818E2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25">
    <w:name w:val="D596C93063C146D5A1C7659E816D1C8825"/>
    <w:rsid w:val="00B818E2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CE4B252968D84CCFB8BEACC8E689E1BE4">
    <w:name w:val="CE4B252968D84CCFB8BEACC8E689E1BE4"/>
    <w:rsid w:val="00B818E2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4">
    <w:name w:val="951F63B9863E4CC7A27DE3E0500469494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4">
    <w:name w:val="F7C0F927925B4B388F6E15B3125CC4064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3">
    <w:name w:val="D01A1E4F726F440A8D2D793A9A33BC563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4">
    <w:name w:val="61E69DA00694468AB73E51159B5CD2294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4">
    <w:name w:val="52C3B92BEF8245DD9A917A97F0FE45A24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2">
    <w:name w:val="4AA7FD90F7E34A3E89CBBC4F0019E8D72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2">
    <w:name w:val="BE42357D9C0047B0964E5D2B664127A62"/>
    <w:rsid w:val="00B818E2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2">
    <w:name w:val="62B733052D8244A19E737986F51D2FAB2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2">
    <w:name w:val="65B480F46F39441EA2EEF6E26285AABA2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9D636AB36C542D6BB85CEDEE7B24C392">
    <w:name w:val="19D636AB36C542D6BB85CEDEE7B24C392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39">
    <w:name w:val="0BAB75DE33D9403584D83F6A5B1CBE7139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39">
    <w:name w:val="5A4A31BA376F4452816B6B73CEB2E15C39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38">
    <w:name w:val="135098B6D505405EB44050608E1201A038"/>
    <w:rsid w:val="00B818E2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38">
    <w:name w:val="F66D35B4065F48C8ACF2F5123C6236DA38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38">
    <w:name w:val="A142C3CA5EBE49C9BB49B0F81BFCA05638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23">
    <w:name w:val="865081D5BA554700AAE900398D38C87623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23">
    <w:name w:val="F780702E73EC43B2BC25591CC714E53E23"/>
    <w:rsid w:val="00B818E2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23">
    <w:name w:val="5334F93479954F578B7728FBC9CA628523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4">
    <w:name w:val="FF28DD543DF24A8BA3BC1D6DC92E9D254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23">
    <w:name w:val="EBD4862EBF874F9A97EDF800A03B31A523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37">
    <w:name w:val="E9685F448A36499DB1C5754C15C53CC837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37">
    <w:name w:val="D9DB45BB05654D2DB3955933FCDBC9AB37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37">
    <w:name w:val="8876E9516FD24689A60B8BD35780F4C737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37">
    <w:name w:val="9FD47CBEB61D4A1AADE2A0B0BC93607F37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37">
    <w:name w:val="F4DA3F89E96E459194FD1A4EC961A9AB37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26">
    <w:name w:val="9A686B0C1A824F078A68F220197E86ED26"/>
    <w:rsid w:val="00B818E2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26">
    <w:name w:val="AD91A445D7444316B619A455A0777C4426"/>
    <w:rsid w:val="00B818E2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26">
    <w:name w:val="D596C93063C146D5A1C7659E816D1C8826"/>
    <w:rsid w:val="00B818E2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F81D221C3A3F40FFB1565EE249E130FA">
    <w:name w:val="F81D221C3A3F40FFB1565EE249E130FA"/>
    <w:rsid w:val="00B818E2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E4B252968D84CCFB8BEACC8E689E1BE5">
    <w:name w:val="CE4B252968D84CCFB8BEACC8E689E1BE5"/>
    <w:rsid w:val="00B818E2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5">
    <w:name w:val="951F63B9863E4CC7A27DE3E0500469495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5">
    <w:name w:val="F7C0F927925B4B388F6E15B3125CC4065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4">
    <w:name w:val="D01A1E4F726F440A8D2D793A9A33BC564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5">
    <w:name w:val="61E69DA00694468AB73E51159B5CD2295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5">
    <w:name w:val="52C3B92BEF8245DD9A917A97F0FE45A25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3">
    <w:name w:val="4AA7FD90F7E34A3E89CBBC4F0019E8D73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3">
    <w:name w:val="BE42357D9C0047B0964E5D2B664127A63"/>
    <w:rsid w:val="00B818E2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3">
    <w:name w:val="62B733052D8244A19E737986F51D2FAB3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3">
    <w:name w:val="65B480F46F39441EA2EEF6E26285AABA3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9D636AB36C542D6BB85CEDEE7B24C393">
    <w:name w:val="19D636AB36C542D6BB85CEDEE7B24C393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40">
    <w:name w:val="0BAB75DE33D9403584D83F6A5B1CBE7140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40">
    <w:name w:val="5A4A31BA376F4452816B6B73CEB2E15C40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39">
    <w:name w:val="135098B6D505405EB44050608E1201A039"/>
    <w:rsid w:val="00B818E2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39">
    <w:name w:val="F66D35B4065F48C8ACF2F5123C6236DA39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39">
    <w:name w:val="A142C3CA5EBE49C9BB49B0F81BFCA05639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24">
    <w:name w:val="865081D5BA554700AAE900398D38C87624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24">
    <w:name w:val="F780702E73EC43B2BC25591CC714E53E24"/>
    <w:rsid w:val="00B818E2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24">
    <w:name w:val="5334F93479954F578B7728FBC9CA628524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5">
    <w:name w:val="FF28DD543DF24A8BA3BC1D6DC92E9D255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24">
    <w:name w:val="EBD4862EBF874F9A97EDF800A03B31A524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38">
    <w:name w:val="E9685F448A36499DB1C5754C15C53CC838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38">
    <w:name w:val="D9DB45BB05654D2DB3955933FCDBC9AB38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38">
    <w:name w:val="8876E9516FD24689A60B8BD35780F4C738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38">
    <w:name w:val="9FD47CBEB61D4A1AADE2A0B0BC93607F38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38">
    <w:name w:val="F4DA3F89E96E459194FD1A4EC961A9AB38"/>
    <w:rsid w:val="00B818E2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27">
    <w:name w:val="9A686B0C1A824F078A68F220197E86ED27"/>
    <w:rsid w:val="00B818E2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27">
    <w:name w:val="AD91A445D7444316B619A455A0777C4427"/>
    <w:rsid w:val="00B818E2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27">
    <w:name w:val="D596C93063C146D5A1C7659E816D1C8827"/>
    <w:rsid w:val="00B818E2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F81D221C3A3F40FFB1565EE249E130FA1">
    <w:name w:val="F81D221C3A3F40FFB1565EE249E130FA1"/>
    <w:rsid w:val="00B818E2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09386DC927240B4A7DCE75CB737E6F5">
    <w:name w:val="509386DC927240B4A7DCE75CB737E6F5"/>
    <w:rsid w:val="00B818E2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3E2B47CDF3E4294A2D9A8F61F3C8C30">
    <w:name w:val="C3E2B47CDF3E4294A2D9A8F61F3C8C30"/>
    <w:rsid w:val="00B818E2"/>
  </w:style>
  <w:style w:type="paragraph" w:customStyle="1" w:styleId="D187419DF9EB428085D20E922415C0C0">
    <w:name w:val="D187419DF9EB428085D20E922415C0C0"/>
    <w:rsid w:val="00B818E2"/>
  </w:style>
  <w:style w:type="paragraph" w:customStyle="1" w:styleId="C5AED791D5424183AB9AE3E35AE89858">
    <w:name w:val="C5AED791D5424183AB9AE3E35AE89858"/>
    <w:rsid w:val="00B818E2"/>
  </w:style>
  <w:style w:type="paragraph" w:customStyle="1" w:styleId="0E7904491F40485DBFD33F3A26520DF6">
    <w:name w:val="0E7904491F40485DBFD33F3A26520DF6"/>
    <w:rsid w:val="00B818E2"/>
  </w:style>
  <w:style w:type="paragraph" w:customStyle="1" w:styleId="DB0CFB39AE204A3E90684F313E18CBF2">
    <w:name w:val="DB0CFB39AE204A3E90684F313E18CBF2"/>
    <w:rsid w:val="00561817"/>
  </w:style>
  <w:style w:type="paragraph" w:customStyle="1" w:styleId="3968BCADCEB346B089FE3FE1DDB4C2CE">
    <w:name w:val="3968BCADCEB346B089FE3FE1DDB4C2CE"/>
    <w:rsid w:val="00561817"/>
  </w:style>
  <w:style w:type="paragraph" w:customStyle="1" w:styleId="CE4B252968D84CCFB8BEACC8E689E1BE6">
    <w:name w:val="CE4B252968D84CCFB8BEACC8E689E1BE6"/>
    <w:rsid w:val="005F7178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6">
    <w:name w:val="951F63B9863E4CC7A27DE3E0500469496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6">
    <w:name w:val="F7C0F927925B4B388F6E15B3125CC4066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5">
    <w:name w:val="D01A1E4F726F440A8D2D793A9A33BC565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6">
    <w:name w:val="61E69DA00694468AB73E51159B5CD2296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6">
    <w:name w:val="52C3B92BEF8245DD9A917A97F0FE45A26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4">
    <w:name w:val="4AA7FD90F7E34A3E89CBBC4F0019E8D74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4">
    <w:name w:val="BE42357D9C0047B0964E5D2B664127A64"/>
    <w:rsid w:val="005F7178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4">
    <w:name w:val="62B733052D8244A19E737986F51D2FAB4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4">
    <w:name w:val="65B480F46F39441EA2EEF6E26285AABA4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9D636AB36C542D6BB85CEDEE7B24C394">
    <w:name w:val="19D636AB36C542D6BB85CEDEE7B24C394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41">
    <w:name w:val="0BAB75DE33D9403584D83F6A5B1CBE7141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41">
    <w:name w:val="5A4A31BA376F4452816B6B73CEB2E15C41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40">
    <w:name w:val="135098B6D505405EB44050608E1201A040"/>
    <w:rsid w:val="005F7178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40">
    <w:name w:val="F66D35B4065F48C8ACF2F5123C6236DA40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40">
    <w:name w:val="A142C3CA5EBE49C9BB49B0F81BFCA05640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25">
    <w:name w:val="865081D5BA554700AAE900398D38C87625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25">
    <w:name w:val="F780702E73EC43B2BC25591CC714E53E25"/>
    <w:rsid w:val="005F7178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25">
    <w:name w:val="5334F93479954F578B7728FBC9CA628525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6">
    <w:name w:val="FF28DD543DF24A8BA3BC1D6DC92E9D256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25">
    <w:name w:val="EBD4862EBF874F9A97EDF800A03B31A525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39">
    <w:name w:val="E9685F448A36499DB1C5754C15C53CC839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39">
    <w:name w:val="D9DB45BB05654D2DB3955933FCDBC9AB39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39">
    <w:name w:val="8876E9516FD24689A60B8BD35780F4C739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39">
    <w:name w:val="9FD47CBEB61D4A1AADE2A0B0BC93607F39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39">
    <w:name w:val="F4DA3F89E96E459194FD1A4EC961A9AB39"/>
    <w:rsid w:val="005F717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28">
    <w:name w:val="9A686B0C1A824F078A68F220197E86ED28"/>
    <w:rsid w:val="005F717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28">
    <w:name w:val="AD91A445D7444316B619A455A0777C4428"/>
    <w:rsid w:val="005F717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28">
    <w:name w:val="D596C93063C146D5A1C7659E816D1C8828"/>
    <w:rsid w:val="005F717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7BCBCAC514274EA987D6C4285588EA2A">
    <w:name w:val="7BCBCAC514274EA987D6C4285588EA2A"/>
    <w:rsid w:val="005F717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117145B03804BDEBADDB23A4F7A82D5">
    <w:name w:val="B117145B03804BDEBADDB23A4F7A82D5"/>
    <w:rsid w:val="005F717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5AED791D5424183AB9AE3E35AE898581">
    <w:name w:val="C5AED791D5424183AB9AE3E35AE898581"/>
    <w:rsid w:val="005F717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E7904491F40485DBFD33F3A26520DF61">
    <w:name w:val="0E7904491F40485DBFD33F3A26520DF61"/>
    <w:rsid w:val="005F717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E4B252968D84CCFB8BEACC8E689E1BE7">
    <w:name w:val="CE4B252968D84CCFB8BEACC8E689E1BE7"/>
    <w:rsid w:val="00FE3C01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7">
    <w:name w:val="951F63B9863E4CC7A27DE3E0500469497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7">
    <w:name w:val="F7C0F927925B4B388F6E15B3125CC4067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6">
    <w:name w:val="D01A1E4F726F440A8D2D793A9A33BC566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7">
    <w:name w:val="61E69DA00694468AB73E51159B5CD2297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7">
    <w:name w:val="52C3B92BEF8245DD9A917A97F0FE45A27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5">
    <w:name w:val="4AA7FD90F7E34A3E89CBBC4F0019E8D75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5">
    <w:name w:val="BE42357D9C0047B0964E5D2B664127A65"/>
    <w:rsid w:val="00FE3C01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5">
    <w:name w:val="62B733052D8244A19E737986F51D2FAB5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5">
    <w:name w:val="65B480F46F39441EA2EEF6E26285AABA5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9D636AB36C542D6BB85CEDEE7B24C395">
    <w:name w:val="19D636AB36C542D6BB85CEDEE7B24C395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42">
    <w:name w:val="0BAB75DE33D9403584D83F6A5B1CBE7142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42">
    <w:name w:val="5A4A31BA376F4452816B6B73CEB2E15C42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41">
    <w:name w:val="135098B6D505405EB44050608E1201A041"/>
    <w:rsid w:val="00FE3C01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41">
    <w:name w:val="F66D35B4065F48C8ACF2F5123C6236DA41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41">
    <w:name w:val="A142C3CA5EBE49C9BB49B0F81BFCA05641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26">
    <w:name w:val="865081D5BA554700AAE900398D38C87626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26">
    <w:name w:val="F780702E73EC43B2BC25591CC714E53E26"/>
    <w:rsid w:val="00FE3C01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26">
    <w:name w:val="5334F93479954F578B7728FBC9CA628526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7">
    <w:name w:val="FF28DD543DF24A8BA3BC1D6DC92E9D257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26">
    <w:name w:val="EBD4862EBF874F9A97EDF800A03B31A526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40">
    <w:name w:val="E9685F448A36499DB1C5754C15C53CC840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40">
    <w:name w:val="D9DB45BB05654D2DB3955933FCDBC9AB40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40">
    <w:name w:val="8876E9516FD24689A60B8BD35780F4C740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40">
    <w:name w:val="9FD47CBEB61D4A1AADE2A0B0BC93607F40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40">
    <w:name w:val="F4DA3F89E96E459194FD1A4EC961A9AB40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29">
    <w:name w:val="9A686B0C1A824F078A68F220197E86ED29"/>
    <w:rsid w:val="00FE3C01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29">
    <w:name w:val="AD91A445D7444316B619A455A0777C4429"/>
    <w:rsid w:val="00FE3C01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29">
    <w:name w:val="D596C93063C146D5A1C7659E816D1C8829"/>
    <w:rsid w:val="00FE3C01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793DE7675F6C481483612EA7094DF4FF">
    <w:name w:val="793DE7675F6C481483612EA7094DF4FF"/>
    <w:rsid w:val="00FE3C0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5AED791D5424183AB9AE3E35AE898582">
    <w:name w:val="C5AED791D5424183AB9AE3E35AE898582"/>
    <w:rsid w:val="00FE3C0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E7904491F40485DBFD33F3A26520DF62">
    <w:name w:val="0E7904491F40485DBFD33F3A26520DF62"/>
    <w:rsid w:val="00FE3C0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E4B252968D84CCFB8BEACC8E689E1BE8">
    <w:name w:val="CE4B252968D84CCFB8BEACC8E689E1BE8"/>
    <w:rsid w:val="00FE3C01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8">
    <w:name w:val="951F63B9863E4CC7A27DE3E0500469498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8">
    <w:name w:val="F7C0F927925B4B388F6E15B3125CC4068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7">
    <w:name w:val="D01A1E4F726F440A8D2D793A9A33BC567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8">
    <w:name w:val="61E69DA00694468AB73E51159B5CD2298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8">
    <w:name w:val="52C3B92BEF8245DD9A917A97F0FE45A28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6">
    <w:name w:val="4AA7FD90F7E34A3E89CBBC4F0019E8D76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6">
    <w:name w:val="BE42357D9C0047B0964E5D2B664127A66"/>
    <w:rsid w:val="00FE3C01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6">
    <w:name w:val="62B733052D8244A19E737986F51D2FAB6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6">
    <w:name w:val="65B480F46F39441EA2EEF6E26285AABA6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9D636AB36C542D6BB85CEDEE7B24C396">
    <w:name w:val="19D636AB36C542D6BB85CEDEE7B24C396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43">
    <w:name w:val="0BAB75DE33D9403584D83F6A5B1CBE7143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43">
    <w:name w:val="5A4A31BA376F4452816B6B73CEB2E15C43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42">
    <w:name w:val="135098B6D505405EB44050608E1201A042"/>
    <w:rsid w:val="00FE3C01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42">
    <w:name w:val="F66D35B4065F48C8ACF2F5123C6236DA42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42">
    <w:name w:val="A142C3CA5EBE49C9BB49B0F81BFCA05642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27">
    <w:name w:val="865081D5BA554700AAE900398D38C87627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27">
    <w:name w:val="F780702E73EC43B2BC25591CC714E53E27"/>
    <w:rsid w:val="00FE3C01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27">
    <w:name w:val="5334F93479954F578B7728FBC9CA628527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8">
    <w:name w:val="FF28DD543DF24A8BA3BC1D6DC92E9D258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27">
    <w:name w:val="EBD4862EBF874F9A97EDF800A03B31A527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41">
    <w:name w:val="E9685F448A36499DB1C5754C15C53CC841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41">
    <w:name w:val="D9DB45BB05654D2DB3955933FCDBC9AB41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41">
    <w:name w:val="8876E9516FD24689A60B8BD35780F4C741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41">
    <w:name w:val="9FD47CBEB61D4A1AADE2A0B0BC93607F41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41">
    <w:name w:val="F4DA3F89E96E459194FD1A4EC961A9AB41"/>
    <w:rsid w:val="00FE3C01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A686B0C1A824F078A68F220197E86ED30">
    <w:name w:val="9A686B0C1A824F078A68F220197E86ED30"/>
    <w:rsid w:val="00FE3C01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30">
    <w:name w:val="AD91A445D7444316B619A455A0777C4430"/>
    <w:rsid w:val="00FE3C01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30">
    <w:name w:val="D596C93063C146D5A1C7659E816D1C8830"/>
    <w:rsid w:val="00FE3C01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793DE7675F6C481483612EA7094DF4FF1">
    <w:name w:val="793DE7675F6C481483612EA7094DF4FF1"/>
    <w:rsid w:val="00FE3C0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79D0A4EB0FA4BD3AFA72DA9148670D0">
    <w:name w:val="879D0A4EB0FA4BD3AFA72DA9148670D0"/>
    <w:rsid w:val="00FE3C0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5AED791D5424183AB9AE3E35AE898583">
    <w:name w:val="C5AED791D5424183AB9AE3E35AE898583"/>
    <w:rsid w:val="00FE3C0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E7904491F40485DBFD33F3A26520DF63">
    <w:name w:val="0E7904491F40485DBFD33F3A26520DF63"/>
    <w:rsid w:val="00FE3C01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E4B252968D84CCFB8BEACC8E689E1BE9">
    <w:name w:val="CE4B252968D84CCFB8BEACC8E689E1BE9"/>
    <w:rsid w:val="00BD010D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9">
    <w:name w:val="951F63B9863E4CC7A27DE3E0500469499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9">
    <w:name w:val="F7C0F927925B4B388F6E15B3125CC4069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8">
    <w:name w:val="D01A1E4F726F440A8D2D793A9A33BC568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9">
    <w:name w:val="61E69DA00694468AB73E51159B5CD2299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9">
    <w:name w:val="52C3B92BEF8245DD9A917A97F0FE45A29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7">
    <w:name w:val="4AA7FD90F7E34A3E89CBBC4F0019E8D77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7">
    <w:name w:val="BE42357D9C0047B0964E5D2B664127A67"/>
    <w:rsid w:val="00BD010D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7">
    <w:name w:val="62B733052D8244A19E737986F51D2FAB7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7">
    <w:name w:val="65B480F46F39441EA2EEF6E26285AABA7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9D636AB36C542D6BB85CEDEE7B24C397">
    <w:name w:val="19D636AB36C542D6BB85CEDEE7B24C397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44">
    <w:name w:val="0BAB75DE33D9403584D83F6A5B1CBE7144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44">
    <w:name w:val="5A4A31BA376F4452816B6B73CEB2E15C44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43">
    <w:name w:val="135098B6D505405EB44050608E1201A043"/>
    <w:rsid w:val="00BD010D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43">
    <w:name w:val="F66D35B4065F48C8ACF2F5123C6236DA43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43">
    <w:name w:val="A142C3CA5EBE49C9BB49B0F81BFCA05643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28">
    <w:name w:val="865081D5BA554700AAE900398D38C87628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28">
    <w:name w:val="F780702E73EC43B2BC25591CC714E53E28"/>
    <w:rsid w:val="00BD010D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28">
    <w:name w:val="5334F93479954F578B7728FBC9CA628528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9">
    <w:name w:val="FF28DD543DF24A8BA3BC1D6DC92E9D259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28">
    <w:name w:val="EBD4862EBF874F9A97EDF800A03B31A528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42">
    <w:name w:val="E9685F448A36499DB1C5754C15C53CC842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42">
    <w:name w:val="D9DB45BB05654D2DB3955933FCDBC9AB42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42">
    <w:name w:val="8876E9516FD24689A60B8BD35780F4C742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42">
    <w:name w:val="9FD47CBEB61D4A1AADE2A0B0BC93607F42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42">
    <w:name w:val="F4DA3F89E96E459194FD1A4EC961A9AB42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F80F6F269A24A479A9E7DA3EBE1146D">
    <w:name w:val="AF80F6F269A24A479A9E7DA3EBE1146D"/>
    <w:rsid w:val="00BD010D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9A686B0C1A824F078A68F220197E86ED31">
    <w:name w:val="9A686B0C1A824F078A68F220197E86ED31"/>
    <w:rsid w:val="00BD010D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31">
    <w:name w:val="AD91A445D7444316B619A455A0777C4431"/>
    <w:rsid w:val="00BD010D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31">
    <w:name w:val="D596C93063C146D5A1C7659E816D1C8831"/>
    <w:rsid w:val="00BD010D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C5AED791D5424183AB9AE3E35AE898584">
    <w:name w:val="C5AED791D5424183AB9AE3E35AE898584"/>
    <w:rsid w:val="00BD010D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E7904491F40485DBFD33F3A26520DF64">
    <w:name w:val="0E7904491F40485DBFD33F3A26520DF64"/>
    <w:rsid w:val="00BD010D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E4B252968D84CCFB8BEACC8E689E1BE10">
    <w:name w:val="CE4B252968D84CCFB8BEACC8E689E1BE10"/>
    <w:rsid w:val="00BD010D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10">
    <w:name w:val="951F63B9863E4CC7A27DE3E05004694910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10">
    <w:name w:val="F7C0F927925B4B388F6E15B3125CC40610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9">
    <w:name w:val="D01A1E4F726F440A8D2D793A9A33BC569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10">
    <w:name w:val="61E69DA00694468AB73E51159B5CD22910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10">
    <w:name w:val="52C3B92BEF8245DD9A917A97F0FE45A210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8">
    <w:name w:val="4AA7FD90F7E34A3E89CBBC4F0019E8D78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8">
    <w:name w:val="BE42357D9C0047B0964E5D2B664127A68"/>
    <w:rsid w:val="00BD010D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8">
    <w:name w:val="62B733052D8244A19E737986F51D2FAB8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8">
    <w:name w:val="65B480F46F39441EA2EEF6E26285AABA8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9D636AB36C542D6BB85CEDEE7B24C398">
    <w:name w:val="19D636AB36C542D6BB85CEDEE7B24C398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45">
    <w:name w:val="0BAB75DE33D9403584D83F6A5B1CBE7145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45">
    <w:name w:val="5A4A31BA376F4452816B6B73CEB2E15C45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44">
    <w:name w:val="135098B6D505405EB44050608E1201A044"/>
    <w:rsid w:val="00BD010D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44">
    <w:name w:val="F66D35B4065F48C8ACF2F5123C6236DA44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44">
    <w:name w:val="A142C3CA5EBE49C9BB49B0F81BFCA05644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29">
    <w:name w:val="865081D5BA554700AAE900398D38C87629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29">
    <w:name w:val="F780702E73EC43B2BC25591CC714E53E29"/>
    <w:rsid w:val="00BD010D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29">
    <w:name w:val="5334F93479954F578B7728FBC9CA628529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10">
    <w:name w:val="FF28DD543DF24A8BA3BC1D6DC92E9D2510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29">
    <w:name w:val="EBD4862EBF874F9A97EDF800A03B31A529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43">
    <w:name w:val="E9685F448A36499DB1C5754C15C53CC843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43">
    <w:name w:val="D9DB45BB05654D2DB3955933FCDBC9AB43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43">
    <w:name w:val="8876E9516FD24689A60B8BD35780F4C743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43">
    <w:name w:val="9FD47CBEB61D4A1AADE2A0B0BC93607F43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43">
    <w:name w:val="F4DA3F89E96E459194FD1A4EC961A9AB43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F80F6F269A24A479A9E7DA3EBE1146D1">
    <w:name w:val="AF80F6F269A24A479A9E7DA3EBE1146D1"/>
    <w:rsid w:val="00BD010D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083CA754EB534A9CAD35BD9C4117F048">
    <w:name w:val="083CA754EB534A9CAD35BD9C4117F048"/>
    <w:rsid w:val="00BD010D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9A686B0C1A824F078A68F220197E86ED32">
    <w:name w:val="9A686B0C1A824F078A68F220197E86ED32"/>
    <w:rsid w:val="00BD010D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32">
    <w:name w:val="AD91A445D7444316B619A455A0777C4432"/>
    <w:rsid w:val="00BD010D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32">
    <w:name w:val="D596C93063C146D5A1C7659E816D1C8832"/>
    <w:rsid w:val="00BD010D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C5AED791D5424183AB9AE3E35AE898585">
    <w:name w:val="C5AED791D5424183AB9AE3E35AE898585"/>
    <w:rsid w:val="00BD010D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E7904491F40485DBFD33F3A26520DF65">
    <w:name w:val="0E7904491F40485DBFD33F3A26520DF65"/>
    <w:rsid w:val="00BD010D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E4B252968D84CCFB8BEACC8E689E1BE11">
    <w:name w:val="CE4B252968D84CCFB8BEACC8E689E1BE11"/>
    <w:rsid w:val="00BD010D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11">
    <w:name w:val="951F63B9863E4CC7A27DE3E05004694911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11">
    <w:name w:val="F7C0F927925B4B388F6E15B3125CC40611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10">
    <w:name w:val="D01A1E4F726F440A8D2D793A9A33BC5610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11">
    <w:name w:val="61E69DA00694468AB73E51159B5CD22911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11">
    <w:name w:val="52C3B92BEF8245DD9A917A97F0FE45A211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9">
    <w:name w:val="4AA7FD90F7E34A3E89CBBC4F0019E8D79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9">
    <w:name w:val="BE42357D9C0047B0964E5D2B664127A69"/>
    <w:rsid w:val="00BD010D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9">
    <w:name w:val="62B733052D8244A19E737986F51D2FAB9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9">
    <w:name w:val="65B480F46F39441EA2EEF6E26285AABA9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9D636AB36C542D6BB85CEDEE7B24C399">
    <w:name w:val="19D636AB36C542D6BB85CEDEE7B24C399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46">
    <w:name w:val="0BAB75DE33D9403584D83F6A5B1CBE7146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46">
    <w:name w:val="5A4A31BA376F4452816B6B73CEB2E15C46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45">
    <w:name w:val="135098B6D505405EB44050608E1201A045"/>
    <w:rsid w:val="00BD010D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45">
    <w:name w:val="F66D35B4065F48C8ACF2F5123C6236DA45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45">
    <w:name w:val="A142C3CA5EBE49C9BB49B0F81BFCA05645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30">
    <w:name w:val="865081D5BA554700AAE900398D38C87630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30">
    <w:name w:val="F780702E73EC43B2BC25591CC714E53E30"/>
    <w:rsid w:val="00BD010D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30">
    <w:name w:val="5334F93479954F578B7728FBC9CA628530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11">
    <w:name w:val="FF28DD543DF24A8BA3BC1D6DC92E9D2511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30">
    <w:name w:val="EBD4862EBF874F9A97EDF800A03B31A530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44">
    <w:name w:val="E9685F448A36499DB1C5754C15C53CC844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44">
    <w:name w:val="D9DB45BB05654D2DB3955933FCDBC9AB44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44">
    <w:name w:val="8876E9516FD24689A60B8BD35780F4C744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44">
    <w:name w:val="9FD47CBEB61D4A1AADE2A0B0BC93607F44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44">
    <w:name w:val="F4DA3F89E96E459194FD1A4EC961A9AB44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F80F6F269A24A479A9E7DA3EBE1146D2">
    <w:name w:val="AF80F6F269A24A479A9E7DA3EBE1146D2"/>
    <w:rsid w:val="00BD010D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083CA754EB534A9CAD35BD9C4117F0481">
    <w:name w:val="083CA754EB534A9CAD35BD9C4117F0481"/>
    <w:rsid w:val="00BD010D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9A686B0C1A824F078A68F220197E86ED33">
    <w:name w:val="9A686B0C1A824F078A68F220197E86ED33"/>
    <w:rsid w:val="00BD010D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33">
    <w:name w:val="AD91A445D7444316B619A455A0777C4433"/>
    <w:rsid w:val="00BD010D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33">
    <w:name w:val="D596C93063C146D5A1C7659E816D1C8833"/>
    <w:rsid w:val="00BD010D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83C8B7EDA3E848F5930586042400328A">
    <w:name w:val="83C8B7EDA3E848F5930586042400328A"/>
    <w:rsid w:val="00BD010D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E4B252968D84CCFB8BEACC8E689E1BE12">
    <w:name w:val="CE4B252968D84CCFB8BEACC8E689E1BE12"/>
    <w:rsid w:val="00BD010D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12">
    <w:name w:val="951F63B9863E4CC7A27DE3E05004694912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12">
    <w:name w:val="F7C0F927925B4B388F6E15B3125CC40612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11">
    <w:name w:val="D01A1E4F726F440A8D2D793A9A33BC5611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12">
    <w:name w:val="61E69DA00694468AB73E51159B5CD22912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12">
    <w:name w:val="52C3B92BEF8245DD9A917A97F0FE45A212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10">
    <w:name w:val="4AA7FD90F7E34A3E89CBBC4F0019E8D710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10">
    <w:name w:val="BE42357D9C0047B0964E5D2B664127A610"/>
    <w:rsid w:val="00BD010D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10">
    <w:name w:val="62B733052D8244A19E737986F51D2FAB10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10">
    <w:name w:val="65B480F46F39441EA2EEF6E26285AABA10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9D636AB36C542D6BB85CEDEE7B24C3910">
    <w:name w:val="19D636AB36C542D6BB85CEDEE7B24C3910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47">
    <w:name w:val="0BAB75DE33D9403584D83F6A5B1CBE7147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47">
    <w:name w:val="5A4A31BA376F4452816B6B73CEB2E15C47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46">
    <w:name w:val="135098B6D505405EB44050608E1201A046"/>
    <w:rsid w:val="00BD010D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46">
    <w:name w:val="F66D35B4065F48C8ACF2F5123C6236DA46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46">
    <w:name w:val="A142C3CA5EBE49C9BB49B0F81BFCA05646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31">
    <w:name w:val="865081D5BA554700AAE900398D38C87631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31">
    <w:name w:val="F780702E73EC43B2BC25591CC714E53E31"/>
    <w:rsid w:val="00BD010D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31">
    <w:name w:val="5334F93479954F578B7728FBC9CA628531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12">
    <w:name w:val="FF28DD543DF24A8BA3BC1D6DC92E9D2512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31">
    <w:name w:val="EBD4862EBF874F9A97EDF800A03B31A531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45">
    <w:name w:val="E9685F448A36499DB1C5754C15C53CC845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45">
    <w:name w:val="D9DB45BB05654D2DB3955933FCDBC9AB45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45">
    <w:name w:val="8876E9516FD24689A60B8BD35780F4C745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45">
    <w:name w:val="9FD47CBEB61D4A1AADE2A0B0BC93607F45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45">
    <w:name w:val="F4DA3F89E96E459194FD1A4EC961A9AB45"/>
    <w:rsid w:val="00BD010D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F80F6F269A24A479A9E7DA3EBE1146D3">
    <w:name w:val="AF80F6F269A24A479A9E7DA3EBE1146D3"/>
    <w:rsid w:val="00BD010D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083CA754EB534A9CAD35BD9C4117F0482">
    <w:name w:val="083CA754EB534A9CAD35BD9C4117F0482"/>
    <w:rsid w:val="00BD010D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9A686B0C1A824F078A68F220197E86ED34">
    <w:name w:val="9A686B0C1A824F078A68F220197E86ED34"/>
    <w:rsid w:val="00BD010D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34">
    <w:name w:val="AD91A445D7444316B619A455A0777C4434"/>
    <w:rsid w:val="00BD010D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34">
    <w:name w:val="D596C93063C146D5A1C7659E816D1C8834"/>
    <w:rsid w:val="00BD010D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83C8B7EDA3E848F5930586042400328A1">
    <w:name w:val="83C8B7EDA3E848F5930586042400328A1"/>
    <w:rsid w:val="00BD010D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BAF3D65B0AC46BFB43535BA3FFD5B25">
    <w:name w:val="CBAF3D65B0AC46BFB43535BA3FFD5B25"/>
    <w:rsid w:val="00BD010D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AE9E5F4767D46D69CEC1F1F622C0921">
    <w:name w:val="EAE9E5F4767D46D69CEC1F1F622C0921"/>
    <w:rsid w:val="00BD010D"/>
  </w:style>
  <w:style w:type="paragraph" w:customStyle="1" w:styleId="795821DD7C6B4A8DA0F94D0DAB0A5776">
    <w:name w:val="795821DD7C6B4A8DA0F94D0DAB0A5776"/>
    <w:rsid w:val="00BD010D"/>
  </w:style>
  <w:style w:type="paragraph" w:customStyle="1" w:styleId="CE4B252968D84CCFB8BEACC8E689E1BE13">
    <w:name w:val="CE4B252968D84CCFB8BEACC8E689E1BE13"/>
    <w:rsid w:val="00D13118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13">
    <w:name w:val="951F63B9863E4CC7A27DE3E0500469491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13">
    <w:name w:val="F7C0F927925B4B388F6E15B3125CC4061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12">
    <w:name w:val="D01A1E4F726F440A8D2D793A9A33BC561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13">
    <w:name w:val="61E69DA00694468AB73E51159B5CD2291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13">
    <w:name w:val="52C3B92BEF8245DD9A917A97F0FE45A21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11">
    <w:name w:val="4AA7FD90F7E34A3E89CBBC4F0019E8D71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11">
    <w:name w:val="BE42357D9C0047B0964E5D2B664127A611"/>
    <w:rsid w:val="00D13118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11">
    <w:name w:val="62B733052D8244A19E737986F51D2FAB1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11">
    <w:name w:val="65B480F46F39441EA2EEF6E26285AABA1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9D636AB36C542D6BB85CEDEE7B24C3911">
    <w:name w:val="19D636AB36C542D6BB85CEDEE7B24C391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48">
    <w:name w:val="0BAB75DE33D9403584D83F6A5B1CBE714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48">
    <w:name w:val="5A4A31BA376F4452816B6B73CEB2E15C4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47">
    <w:name w:val="135098B6D505405EB44050608E1201A047"/>
    <w:rsid w:val="00D13118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47">
    <w:name w:val="F66D35B4065F48C8ACF2F5123C6236DA4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47">
    <w:name w:val="A142C3CA5EBE49C9BB49B0F81BFCA0564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32">
    <w:name w:val="865081D5BA554700AAE900398D38C8763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32">
    <w:name w:val="F780702E73EC43B2BC25591CC714E53E32"/>
    <w:rsid w:val="00D13118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32">
    <w:name w:val="5334F93479954F578B7728FBC9CA62853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13">
    <w:name w:val="FF28DD543DF24A8BA3BC1D6DC92E9D251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32">
    <w:name w:val="EBD4862EBF874F9A97EDF800A03B31A53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46">
    <w:name w:val="E9685F448A36499DB1C5754C15C53CC84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46">
    <w:name w:val="D9DB45BB05654D2DB3955933FCDBC9AB4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46">
    <w:name w:val="8876E9516FD24689A60B8BD35780F4C74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46">
    <w:name w:val="9FD47CBEB61D4A1AADE2A0B0BC93607F4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46">
    <w:name w:val="F4DA3F89E96E459194FD1A4EC961A9AB4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F80F6F269A24A479A9E7DA3EBE1146D4">
    <w:name w:val="AF80F6F269A24A479A9E7DA3EBE1146D4"/>
    <w:rsid w:val="00D13118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083CA754EB534A9CAD35BD9C4117F0483">
    <w:name w:val="083CA754EB534A9CAD35BD9C4117F0483"/>
    <w:rsid w:val="00D13118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9A686B0C1A824F078A68F220197E86ED35">
    <w:name w:val="9A686B0C1A824F078A68F220197E86ED35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35">
    <w:name w:val="AD91A445D7444316B619A455A0777C4435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35">
    <w:name w:val="D596C93063C146D5A1C7659E816D1C8835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EAE9E5F4767D46D69CEC1F1F622C09211">
    <w:name w:val="EAE9E5F4767D46D69CEC1F1F622C09211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95821DD7C6B4A8DA0F94D0DAB0A57761">
    <w:name w:val="795821DD7C6B4A8DA0F94D0DAB0A57761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3C8B7EDA3E848F5930586042400328A2">
    <w:name w:val="83C8B7EDA3E848F5930586042400328A2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BAF3D65B0AC46BFB43535BA3FFD5B251">
    <w:name w:val="CBAF3D65B0AC46BFB43535BA3FFD5B251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CF30F756A1D47A6B36265EEC4E8D6ED">
    <w:name w:val="DCF30F756A1D47A6B36265EEC4E8D6ED"/>
    <w:rsid w:val="00D13118"/>
  </w:style>
  <w:style w:type="paragraph" w:customStyle="1" w:styleId="CE4B252968D84CCFB8BEACC8E689E1BE14">
    <w:name w:val="CE4B252968D84CCFB8BEACC8E689E1BE14"/>
    <w:rsid w:val="00D13118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14">
    <w:name w:val="951F63B9863E4CC7A27DE3E0500469491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14">
    <w:name w:val="F7C0F927925B4B388F6E15B3125CC4061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13">
    <w:name w:val="D01A1E4F726F440A8D2D793A9A33BC561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14">
    <w:name w:val="61E69DA00694468AB73E51159B5CD2291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14">
    <w:name w:val="52C3B92BEF8245DD9A917A97F0FE45A21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12">
    <w:name w:val="4AA7FD90F7E34A3E89CBBC4F0019E8D71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12">
    <w:name w:val="BE42357D9C0047B0964E5D2B664127A612"/>
    <w:rsid w:val="00D13118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12">
    <w:name w:val="62B733052D8244A19E737986F51D2FAB1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12">
    <w:name w:val="65B480F46F39441EA2EEF6E26285AABA1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9D636AB36C542D6BB85CEDEE7B24C3912">
    <w:name w:val="19D636AB36C542D6BB85CEDEE7B24C391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49">
    <w:name w:val="0BAB75DE33D9403584D83F6A5B1CBE7149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49">
    <w:name w:val="5A4A31BA376F4452816B6B73CEB2E15C49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48">
    <w:name w:val="135098B6D505405EB44050608E1201A048"/>
    <w:rsid w:val="00D13118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48">
    <w:name w:val="F66D35B4065F48C8ACF2F5123C6236DA4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48">
    <w:name w:val="A142C3CA5EBE49C9BB49B0F81BFCA0564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33">
    <w:name w:val="865081D5BA554700AAE900398D38C8763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33">
    <w:name w:val="F780702E73EC43B2BC25591CC714E53E33"/>
    <w:rsid w:val="00D13118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33">
    <w:name w:val="5334F93479954F578B7728FBC9CA62853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14">
    <w:name w:val="FF28DD543DF24A8BA3BC1D6DC92E9D251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33">
    <w:name w:val="EBD4862EBF874F9A97EDF800A03B31A53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CF30F756A1D47A6B36265EEC4E8D6ED1">
    <w:name w:val="DCF30F756A1D47A6B36265EEC4E8D6ED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47">
    <w:name w:val="E9685F448A36499DB1C5754C15C53CC84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47">
    <w:name w:val="D9DB45BB05654D2DB3955933FCDBC9AB4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47">
    <w:name w:val="8876E9516FD24689A60B8BD35780F4C74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47">
    <w:name w:val="9FD47CBEB61D4A1AADE2A0B0BC93607F4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47">
    <w:name w:val="F4DA3F89E96E459194FD1A4EC961A9AB4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F80F6F269A24A479A9E7DA3EBE1146D5">
    <w:name w:val="AF80F6F269A24A479A9E7DA3EBE1146D5"/>
    <w:rsid w:val="00D13118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083CA754EB534A9CAD35BD9C4117F0484">
    <w:name w:val="083CA754EB534A9CAD35BD9C4117F0484"/>
    <w:rsid w:val="00D13118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9A686B0C1A824F078A68F220197E86ED36">
    <w:name w:val="9A686B0C1A824F078A68F220197E86ED36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36">
    <w:name w:val="AD91A445D7444316B619A455A0777C4436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36">
    <w:name w:val="D596C93063C146D5A1C7659E816D1C8836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EAE9E5F4767D46D69CEC1F1F622C09212">
    <w:name w:val="EAE9E5F4767D46D69CEC1F1F622C09212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95821DD7C6B4A8DA0F94D0DAB0A57762">
    <w:name w:val="795821DD7C6B4A8DA0F94D0DAB0A57762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3C8B7EDA3E848F5930586042400328A3">
    <w:name w:val="83C8B7EDA3E848F5930586042400328A3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BAF3D65B0AC46BFB43535BA3FFD5B252">
    <w:name w:val="CBAF3D65B0AC46BFB43535BA3FFD5B252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0C2D1CD91E844D0AB9271D633C451BF">
    <w:name w:val="50C2D1CD91E844D0AB9271D633C451BF"/>
    <w:rsid w:val="00D13118"/>
  </w:style>
  <w:style w:type="paragraph" w:customStyle="1" w:styleId="7770744647D04FF6B24064193CD9EB6D">
    <w:name w:val="7770744647D04FF6B24064193CD9EB6D"/>
    <w:rsid w:val="00D13118"/>
  </w:style>
  <w:style w:type="paragraph" w:customStyle="1" w:styleId="CE4B252968D84CCFB8BEACC8E689E1BE15">
    <w:name w:val="CE4B252968D84CCFB8BEACC8E689E1BE15"/>
    <w:rsid w:val="00D13118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15">
    <w:name w:val="951F63B9863E4CC7A27DE3E05004694915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15">
    <w:name w:val="F7C0F927925B4B388F6E15B3125CC40615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14">
    <w:name w:val="D01A1E4F726F440A8D2D793A9A33BC561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15">
    <w:name w:val="61E69DA00694468AB73E51159B5CD22915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15">
    <w:name w:val="52C3B92BEF8245DD9A917A97F0FE45A215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13">
    <w:name w:val="4AA7FD90F7E34A3E89CBBC4F0019E8D71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13">
    <w:name w:val="BE42357D9C0047B0964E5D2B664127A613"/>
    <w:rsid w:val="00D13118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13">
    <w:name w:val="62B733052D8244A19E737986F51D2FAB1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13">
    <w:name w:val="65B480F46F39441EA2EEF6E26285AABA1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0C2D1CD91E844D0AB9271D633C451BF1">
    <w:name w:val="50C2D1CD91E844D0AB9271D633C451BF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770744647D04FF6B24064193CD9EB6D1">
    <w:name w:val="7770744647D04FF6B24064193CD9EB6D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50">
    <w:name w:val="0BAB75DE33D9403584D83F6A5B1CBE7150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50">
    <w:name w:val="5A4A31BA376F4452816B6B73CEB2E15C50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49">
    <w:name w:val="135098B6D505405EB44050608E1201A049"/>
    <w:rsid w:val="00D13118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49">
    <w:name w:val="F66D35B4065F48C8ACF2F5123C6236DA49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49">
    <w:name w:val="A142C3CA5EBE49C9BB49B0F81BFCA05649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34">
    <w:name w:val="865081D5BA554700AAE900398D38C8763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34">
    <w:name w:val="F780702E73EC43B2BC25591CC714E53E34"/>
    <w:rsid w:val="00D13118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34">
    <w:name w:val="5334F93479954F578B7728FBC9CA62853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15">
    <w:name w:val="FF28DD543DF24A8BA3BC1D6DC92E9D2515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34">
    <w:name w:val="EBD4862EBF874F9A97EDF800A03B31A53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CF30F756A1D47A6B36265EEC4E8D6ED2">
    <w:name w:val="DCF30F756A1D47A6B36265EEC4E8D6ED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48">
    <w:name w:val="E9685F448A36499DB1C5754C15C53CC84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48">
    <w:name w:val="D9DB45BB05654D2DB3955933FCDBC9AB4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48">
    <w:name w:val="8876E9516FD24689A60B8BD35780F4C74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48">
    <w:name w:val="9FD47CBEB61D4A1AADE2A0B0BC93607F4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48">
    <w:name w:val="F4DA3F89E96E459194FD1A4EC961A9AB4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F80F6F269A24A479A9E7DA3EBE1146D6">
    <w:name w:val="AF80F6F269A24A479A9E7DA3EBE1146D6"/>
    <w:rsid w:val="00D13118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083CA754EB534A9CAD35BD9C4117F0485">
    <w:name w:val="083CA754EB534A9CAD35BD9C4117F0485"/>
    <w:rsid w:val="00D13118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9A686B0C1A824F078A68F220197E86ED37">
    <w:name w:val="9A686B0C1A824F078A68F220197E86ED37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37">
    <w:name w:val="AD91A445D7444316B619A455A0777C4437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37">
    <w:name w:val="D596C93063C146D5A1C7659E816D1C8837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EAE9E5F4767D46D69CEC1F1F622C09213">
    <w:name w:val="EAE9E5F4767D46D69CEC1F1F622C09213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95821DD7C6B4A8DA0F94D0DAB0A57763">
    <w:name w:val="795821DD7C6B4A8DA0F94D0DAB0A57763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3C8B7EDA3E848F5930586042400328A4">
    <w:name w:val="83C8B7EDA3E848F5930586042400328A4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BAF3D65B0AC46BFB43535BA3FFD5B253">
    <w:name w:val="CBAF3D65B0AC46BFB43535BA3FFD5B253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076FBAD6D84A1A81670A73D2355719">
    <w:name w:val="FF076FBAD6D84A1A81670A73D2355719"/>
    <w:rsid w:val="00D13118"/>
  </w:style>
  <w:style w:type="paragraph" w:customStyle="1" w:styleId="CE4B252968D84CCFB8BEACC8E689E1BE16">
    <w:name w:val="CE4B252968D84CCFB8BEACC8E689E1BE16"/>
    <w:rsid w:val="00D13118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16">
    <w:name w:val="951F63B9863E4CC7A27DE3E0500469491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16">
    <w:name w:val="F7C0F927925B4B388F6E15B3125CC4061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15">
    <w:name w:val="D01A1E4F726F440A8D2D793A9A33BC5615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16">
    <w:name w:val="61E69DA00694468AB73E51159B5CD2291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076FBAD6D84A1A81670A73D23557191">
    <w:name w:val="FF076FBAD6D84A1A81670A73D2355719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16">
    <w:name w:val="52C3B92BEF8245DD9A917A97F0FE45A21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14">
    <w:name w:val="4AA7FD90F7E34A3E89CBBC4F0019E8D71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14">
    <w:name w:val="BE42357D9C0047B0964E5D2B664127A614"/>
    <w:rsid w:val="00D13118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14">
    <w:name w:val="62B733052D8244A19E737986F51D2FAB1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14">
    <w:name w:val="65B480F46F39441EA2EEF6E26285AABA1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0C2D1CD91E844D0AB9271D633C451BF2">
    <w:name w:val="50C2D1CD91E844D0AB9271D633C451BF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770744647D04FF6B24064193CD9EB6D2">
    <w:name w:val="7770744647D04FF6B24064193CD9EB6D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51">
    <w:name w:val="0BAB75DE33D9403584D83F6A5B1CBE715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51">
    <w:name w:val="5A4A31BA376F4452816B6B73CEB2E15C5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50">
    <w:name w:val="135098B6D505405EB44050608E1201A050"/>
    <w:rsid w:val="00D13118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50">
    <w:name w:val="F66D35B4065F48C8ACF2F5123C6236DA50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50">
    <w:name w:val="A142C3CA5EBE49C9BB49B0F81BFCA05650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35">
    <w:name w:val="865081D5BA554700AAE900398D38C87635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35">
    <w:name w:val="F780702E73EC43B2BC25591CC714E53E35"/>
    <w:rsid w:val="00D13118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35">
    <w:name w:val="5334F93479954F578B7728FBC9CA628535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16">
    <w:name w:val="FF28DD543DF24A8BA3BC1D6DC92E9D251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35">
    <w:name w:val="EBD4862EBF874F9A97EDF800A03B31A535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CF30F756A1D47A6B36265EEC4E8D6ED3">
    <w:name w:val="DCF30F756A1D47A6B36265EEC4E8D6ED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49">
    <w:name w:val="E9685F448A36499DB1C5754C15C53CC849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49">
    <w:name w:val="D9DB45BB05654D2DB3955933FCDBC9AB49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49">
    <w:name w:val="8876E9516FD24689A60B8BD35780F4C749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49">
    <w:name w:val="9FD47CBEB61D4A1AADE2A0B0BC93607F49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49">
    <w:name w:val="F4DA3F89E96E459194FD1A4EC961A9AB49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F80F6F269A24A479A9E7DA3EBE1146D7">
    <w:name w:val="AF80F6F269A24A479A9E7DA3EBE1146D7"/>
    <w:rsid w:val="00D13118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083CA754EB534A9CAD35BD9C4117F0486">
    <w:name w:val="083CA754EB534A9CAD35BD9C4117F0486"/>
    <w:rsid w:val="00D13118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9A686B0C1A824F078A68F220197E86ED38">
    <w:name w:val="9A686B0C1A824F078A68F220197E86ED38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38">
    <w:name w:val="AD91A445D7444316B619A455A0777C4438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38">
    <w:name w:val="D596C93063C146D5A1C7659E816D1C8838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EAE9E5F4767D46D69CEC1F1F622C09214">
    <w:name w:val="EAE9E5F4767D46D69CEC1F1F622C09214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95821DD7C6B4A8DA0F94D0DAB0A57764">
    <w:name w:val="795821DD7C6B4A8DA0F94D0DAB0A57764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3C8B7EDA3E848F5930586042400328A5">
    <w:name w:val="83C8B7EDA3E848F5930586042400328A5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BAF3D65B0AC46BFB43535BA3FFD5B254">
    <w:name w:val="CBAF3D65B0AC46BFB43535BA3FFD5B254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E4B252968D84CCFB8BEACC8E689E1BE17">
    <w:name w:val="CE4B252968D84CCFB8BEACC8E689E1BE17"/>
    <w:rsid w:val="00D13118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17">
    <w:name w:val="951F63B9863E4CC7A27DE3E0500469491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17">
    <w:name w:val="F7C0F927925B4B388F6E15B3125CC4061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16">
    <w:name w:val="D01A1E4F726F440A8D2D793A9A33BC561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17">
    <w:name w:val="61E69DA00694468AB73E51159B5CD2291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076FBAD6D84A1A81670A73D23557192">
    <w:name w:val="FF076FBAD6D84A1A81670A73D2355719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17">
    <w:name w:val="52C3B92BEF8245DD9A917A97F0FE45A21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15">
    <w:name w:val="4AA7FD90F7E34A3E89CBBC4F0019E8D715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15">
    <w:name w:val="BE42357D9C0047B0964E5D2B664127A615"/>
    <w:rsid w:val="00D13118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15">
    <w:name w:val="62B733052D8244A19E737986F51D2FAB15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15">
    <w:name w:val="65B480F46F39441EA2EEF6E26285AABA15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0C2D1CD91E844D0AB9271D633C451BF3">
    <w:name w:val="50C2D1CD91E844D0AB9271D633C451BF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770744647D04FF6B24064193CD9EB6D3">
    <w:name w:val="7770744647D04FF6B24064193CD9EB6D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52">
    <w:name w:val="0BAB75DE33D9403584D83F6A5B1CBE715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52">
    <w:name w:val="5A4A31BA376F4452816B6B73CEB2E15C5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51">
    <w:name w:val="135098B6D505405EB44050608E1201A051"/>
    <w:rsid w:val="00D13118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51">
    <w:name w:val="F66D35B4065F48C8ACF2F5123C6236DA5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51">
    <w:name w:val="A142C3CA5EBE49C9BB49B0F81BFCA0565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36">
    <w:name w:val="865081D5BA554700AAE900398D38C8763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36">
    <w:name w:val="F780702E73EC43B2BC25591CC714E53E36"/>
    <w:rsid w:val="00D13118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36">
    <w:name w:val="5334F93479954F578B7728FBC9CA62853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17">
    <w:name w:val="FF28DD543DF24A8BA3BC1D6DC92E9D251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36">
    <w:name w:val="EBD4862EBF874F9A97EDF800A03B31A53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CF30F756A1D47A6B36265EEC4E8D6ED4">
    <w:name w:val="DCF30F756A1D47A6B36265EEC4E8D6ED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50">
    <w:name w:val="E9685F448A36499DB1C5754C15C53CC850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50">
    <w:name w:val="D9DB45BB05654D2DB3955933FCDBC9AB50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50">
    <w:name w:val="8876E9516FD24689A60B8BD35780F4C750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50">
    <w:name w:val="9FD47CBEB61D4A1AADE2A0B0BC93607F50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50">
    <w:name w:val="F4DA3F89E96E459194FD1A4EC961A9AB50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F80F6F269A24A479A9E7DA3EBE1146D8">
    <w:name w:val="AF80F6F269A24A479A9E7DA3EBE1146D8"/>
    <w:rsid w:val="00D13118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083CA754EB534A9CAD35BD9C4117F0487">
    <w:name w:val="083CA754EB534A9CAD35BD9C4117F0487"/>
    <w:rsid w:val="00D13118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9A686B0C1A824F078A68F220197E86ED39">
    <w:name w:val="9A686B0C1A824F078A68F220197E86ED39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39">
    <w:name w:val="AD91A445D7444316B619A455A0777C4439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39">
    <w:name w:val="D596C93063C146D5A1C7659E816D1C8839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EAE9E5F4767D46D69CEC1F1F622C09215">
    <w:name w:val="EAE9E5F4767D46D69CEC1F1F622C09215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95821DD7C6B4A8DA0F94D0DAB0A57765">
    <w:name w:val="795821DD7C6B4A8DA0F94D0DAB0A57765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3C8B7EDA3E848F5930586042400328A6">
    <w:name w:val="83C8B7EDA3E848F5930586042400328A6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BAF3D65B0AC46BFB43535BA3FFD5B255">
    <w:name w:val="CBAF3D65B0AC46BFB43535BA3FFD5B255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E4B252968D84CCFB8BEACC8E689E1BE18">
    <w:name w:val="CE4B252968D84CCFB8BEACC8E689E1BE18"/>
    <w:rsid w:val="00D13118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18">
    <w:name w:val="951F63B9863E4CC7A27DE3E0500469491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18">
    <w:name w:val="F7C0F927925B4B388F6E15B3125CC4061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17">
    <w:name w:val="D01A1E4F726F440A8D2D793A9A33BC561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18">
    <w:name w:val="61E69DA00694468AB73E51159B5CD2291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076FBAD6D84A1A81670A73D23557193">
    <w:name w:val="FF076FBAD6D84A1A81670A73D2355719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18">
    <w:name w:val="52C3B92BEF8245DD9A917A97F0FE45A21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16">
    <w:name w:val="4AA7FD90F7E34A3E89CBBC4F0019E8D71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16">
    <w:name w:val="BE42357D9C0047B0964E5D2B664127A616"/>
    <w:rsid w:val="00D13118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16">
    <w:name w:val="62B733052D8244A19E737986F51D2FAB1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16">
    <w:name w:val="65B480F46F39441EA2EEF6E26285AABA1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0C2D1CD91E844D0AB9271D633C451BF4">
    <w:name w:val="50C2D1CD91E844D0AB9271D633C451BF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770744647D04FF6B24064193CD9EB6D4">
    <w:name w:val="7770744647D04FF6B24064193CD9EB6D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53">
    <w:name w:val="0BAB75DE33D9403584D83F6A5B1CBE715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53">
    <w:name w:val="5A4A31BA376F4452816B6B73CEB2E15C5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52">
    <w:name w:val="135098B6D505405EB44050608E1201A052"/>
    <w:rsid w:val="00D13118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52">
    <w:name w:val="F66D35B4065F48C8ACF2F5123C6236DA5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52">
    <w:name w:val="A142C3CA5EBE49C9BB49B0F81BFCA0565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37">
    <w:name w:val="865081D5BA554700AAE900398D38C8763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37">
    <w:name w:val="F780702E73EC43B2BC25591CC714E53E37"/>
    <w:rsid w:val="00D13118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37">
    <w:name w:val="5334F93479954F578B7728FBC9CA62853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18">
    <w:name w:val="FF28DD543DF24A8BA3BC1D6DC92E9D251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37">
    <w:name w:val="EBD4862EBF874F9A97EDF800A03B31A53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CF30F756A1D47A6B36265EEC4E8D6ED5">
    <w:name w:val="DCF30F756A1D47A6B36265EEC4E8D6ED5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51">
    <w:name w:val="E9685F448A36499DB1C5754C15C53CC85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51">
    <w:name w:val="D9DB45BB05654D2DB3955933FCDBC9AB5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51">
    <w:name w:val="8876E9516FD24689A60B8BD35780F4C75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51">
    <w:name w:val="9FD47CBEB61D4A1AADE2A0B0BC93607F5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51">
    <w:name w:val="F4DA3F89E96E459194FD1A4EC961A9AB51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F80F6F269A24A479A9E7DA3EBE1146D9">
    <w:name w:val="AF80F6F269A24A479A9E7DA3EBE1146D9"/>
    <w:rsid w:val="00D13118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083CA754EB534A9CAD35BD9C4117F0488">
    <w:name w:val="083CA754EB534A9CAD35BD9C4117F0488"/>
    <w:rsid w:val="00D13118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9A686B0C1A824F078A68F220197E86ED40">
    <w:name w:val="9A686B0C1A824F078A68F220197E86ED40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40">
    <w:name w:val="AD91A445D7444316B619A455A0777C4440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40">
    <w:name w:val="D596C93063C146D5A1C7659E816D1C8840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EAE9E5F4767D46D69CEC1F1F622C09216">
    <w:name w:val="EAE9E5F4767D46D69CEC1F1F622C09216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95821DD7C6B4A8DA0F94D0DAB0A57766">
    <w:name w:val="795821DD7C6B4A8DA0F94D0DAB0A57766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3C8B7EDA3E848F5930586042400328A7">
    <w:name w:val="83C8B7EDA3E848F5930586042400328A7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BAF3D65B0AC46BFB43535BA3FFD5B256">
    <w:name w:val="CBAF3D65B0AC46BFB43535BA3FFD5B256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E0FE45B50034805AB4B08B20BACFC90">
    <w:name w:val="DE0FE45B50034805AB4B08B20BACFC90"/>
    <w:rsid w:val="00D13118"/>
  </w:style>
  <w:style w:type="paragraph" w:customStyle="1" w:styleId="CE4B252968D84CCFB8BEACC8E689E1BE19">
    <w:name w:val="CE4B252968D84CCFB8BEACC8E689E1BE19"/>
    <w:rsid w:val="00D13118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19">
    <w:name w:val="951F63B9863E4CC7A27DE3E05004694919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19">
    <w:name w:val="F7C0F927925B4B388F6E15B3125CC40619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18">
    <w:name w:val="D01A1E4F726F440A8D2D793A9A33BC561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19">
    <w:name w:val="61E69DA00694468AB73E51159B5CD22919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076FBAD6D84A1A81670A73D23557194">
    <w:name w:val="FF076FBAD6D84A1A81670A73D2355719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19">
    <w:name w:val="52C3B92BEF8245DD9A917A97F0FE45A219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17">
    <w:name w:val="4AA7FD90F7E34A3E89CBBC4F0019E8D71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BE42357D9C0047B0964E5D2B664127A617">
    <w:name w:val="BE42357D9C0047B0964E5D2B664127A617"/>
    <w:rsid w:val="00D13118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62B733052D8244A19E737986F51D2FAB17">
    <w:name w:val="62B733052D8244A19E737986F51D2FAB1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17">
    <w:name w:val="65B480F46F39441EA2EEF6E26285AABA17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0C2D1CD91E844D0AB9271D633C451BF5">
    <w:name w:val="50C2D1CD91E844D0AB9271D633C451BF5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770744647D04FF6B24064193CD9EB6D5">
    <w:name w:val="7770744647D04FF6B24064193CD9EB6D5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54">
    <w:name w:val="0BAB75DE33D9403584D83F6A5B1CBE715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54">
    <w:name w:val="5A4A31BA376F4452816B6B73CEB2E15C54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35098B6D505405EB44050608E1201A053">
    <w:name w:val="135098B6D505405EB44050608E1201A053"/>
    <w:rsid w:val="00D13118"/>
    <w:pPr>
      <w:keepNext/>
      <w:pBdr>
        <w:top w:val="single" w:sz="8" w:space="1" w:color="365F91" w:themeColor="accent1" w:themeShade="BF"/>
        <w:left w:val="single" w:sz="8" w:space="4" w:color="365F91" w:themeColor="accent1" w:themeShade="BF"/>
        <w:bottom w:val="single" w:sz="8" w:space="1" w:color="365F91" w:themeColor="accent1" w:themeShade="BF"/>
        <w:right w:val="single" w:sz="8" w:space="4" w:color="365F91" w:themeColor="accent1" w:themeShade="BF"/>
      </w:pBdr>
      <w:spacing w:before="80" w:after="80" w:line="240" w:lineRule="auto"/>
      <w:ind w:left="567" w:right="567"/>
    </w:pPr>
    <w:rPr>
      <w:rFonts w:cs="Times New Roman"/>
      <w:color w:val="365F91" w:themeColor="accent1" w:themeShade="BF"/>
      <w:sz w:val="24"/>
      <w:szCs w:val="24"/>
      <w:lang w:eastAsia="en-US"/>
    </w:rPr>
  </w:style>
  <w:style w:type="paragraph" w:customStyle="1" w:styleId="F66D35B4065F48C8ACF2F5123C6236DA53">
    <w:name w:val="F66D35B4065F48C8ACF2F5123C6236DA5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53">
    <w:name w:val="A142C3CA5EBE49C9BB49B0F81BFCA05653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38">
    <w:name w:val="865081D5BA554700AAE900398D38C8763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38">
    <w:name w:val="F780702E73EC43B2BC25591CC714E53E38"/>
    <w:rsid w:val="00D13118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5334F93479954F578B7728FBC9CA628538">
    <w:name w:val="5334F93479954F578B7728FBC9CA62853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19">
    <w:name w:val="FF28DD543DF24A8BA3BC1D6DC92E9D2519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BD4862EBF874F9A97EDF800A03B31A538">
    <w:name w:val="EBD4862EBF874F9A97EDF800A03B31A538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CF30F756A1D47A6B36265EEC4E8D6ED6">
    <w:name w:val="DCF30F756A1D47A6B36265EEC4E8D6ED6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52">
    <w:name w:val="E9685F448A36499DB1C5754C15C53CC85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52">
    <w:name w:val="D9DB45BB05654D2DB3955933FCDBC9AB5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52">
    <w:name w:val="8876E9516FD24689A60B8BD35780F4C75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52">
    <w:name w:val="9FD47CBEB61D4A1AADE2A0B0BC93607F5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52">
    <w:name w:val="F4DA3F89E96E459194FD1A4EC961A9AB52"/>
    <w:rsid w:val="00D13118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F80F6F269A24A479A9E7DA3EBE1146D10">
    <w:name w:val="AF80F6F269A24A479A9E7DA3EBE1146D10"/>
    <w:rsid w:val="00D13118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083CA754EB534A9CAD35BD9C4117F0489">
    <w:name w:val="083CA754EB534A9CAD35BD9C4117F0489"/>
    <w:rsid w:val="00D13118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9A686B0C1A824F078A68F220197E86ED41">
    <w:name w:val="9A686B0C1A824F078A68F220197E86ED41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41">
    <w:name w:val="AD91A445D7444316B619A455A0777C4441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41">
    <w:name w:val="D596C93063C146D5A1C7659E816D1C8841"/>
    <w:rsid w:val="00D13118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EAE9E5F4767D46D69CEC1F1F622C09217">
    <w:name w:val="EAE9E5F4767D46D69CEC1F1F622C09217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E0FE45B50034805AB4B08B20BACFC901">
    <w:name w:val="DE0FE45B50034805AB4B08B20BACFC901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95821DD7C6B4A8DA0F94D0DAB0A57767">
    <w:name w:val="795821DD7C6B4A8DA0F94D0DAB0A57767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3C8B7EDA3E848F5930586042400328A8">
    <w:name w:val="83C8B7EDA3E848F5930586042400328A8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BAF3D65B0AC46BFB43535BA3FFD5B257">
    <w:name w:val="CBAF3D65B0AC46BFB43535BA3FFD5B257"/>
    <w:rsid w:val="00D13118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52E0E96001D4B0DB738C24E03D7F633">
    <w:name w:val="A52E0E96001D4B0DB738C24E03D7F633"/>
    <w:rsid w:val="00D13118"/>
  </w:style>
  <w:style w:type="paragraph" w:customStyle="1" w:styleId="50896C3D348C49339396E025FC4DA4F1">
    <w:name w:val="50896C3D348C49339396E025FC4DA4F1"/>
    <w:rsid w:val="00D13118"/>
  </w:style>
  <w:style w:type="paragraph" w:customStyle="1" w:styleId="C5AA3B90ACD04826902312BAE759A521">
    <w:name w:val="C5AA3B90ACD04826902312BAE759A521"/>
    <w:rsid w:val="00D13118"/>
  </w:style>
  <w:style w:type="paragraph" w:customStyle="1" w:styleId="9322941288F64C6C9EB047106BE28D2F">
    <w:name w:val="9322941288F64C6C9EB047106BE28D2F"/>
    <w:rsid w:val="00D13118"/>
  </w:style>
  <w:style w:type="paragraph" w:customStyle="1" w:styleId="1A6CE2EFCEDC4F8DB2FCEBE6779D70C2">
    <w:name w:val="1A6CE2EFCEDC4F8DB2FCEBE6779D70C2"/>
    <w:rsid w:val="00D13118"/>
  </w:style>
  <w:style w:type="paragraph" w:customStyle="1" w:styleId="6B7EB36EE3FB41DEA9A8265B938743A9">
    <w:name w:val="6B7EB36EE3FB41DEA9A8265B938743A9"/>
    <w:rsid w:val="00923C08"/>
  </w:style>
  <w:style w:type="paragraph" w:customStyle="1" w:styleId="2214C7DD3D7D48218F3E72521B4A8D15">
    <w:name w:val="2214C7DD3D7D48218F3E72521B4A8D15"/>
    <w:rsid w:val="00923C08"/>
  </w:style>
  <w:style w:type="paragraph" w:customStyle="1" w:styleId="9D5E4BB0041F4BD0AA622954C1A2E1C4">
    <w:name w:val="9D5E4BB0041F4BD0AA622954C1A2E1C4"/>
    <w:rsid w:val="00923C08"/>
  </w:style>
  <w:style w:type="paragraph" w:customStyle="1" w:styleId="2EC9CC6863FC42499843069810FB495E">
    <w:name w:val="2EC9CC6863FC42499843069810FB495E"/>
    <w:rsid w:val="00923C08"/>
  </w:style>
  <w:style w:type="paragraph" w:customStyle="1" w:styleId="302BF743926F470282EFED5F1415162E">
    <w:name w:val="302BF743926F470282EFED5F1415162E"/>
    <w:rsid w:val="00923C08"/>
  </w:style>
  <w:style w:type="paragraph" w:customStyle="1" w:styleId="56578F969244430093405F158F4FC404">
    <w:name w:val="56578F969244430093405F158F4FC404"/>
    <w:rsid w:val="00D134A7"/>
  </w:style>
  <w:style w:type="paragraph" w:customStyle="1" w:styleId="9C3139978FBE47F9BDCB3117B5FD542B">
    <w:name w:val="9C3139978FBE47F9BDCB3117B5FD542B"/>
    <w:rsid w:val="00D134A7"/>
  </w:style>
  <w:style w:type="paragraph" w:customStyle="1" w:styleId="A5E108513741433AB06D9029B13ABEEF">
    <w:name w:val="A5E108513741433AB06D9029B13ABEEF"/>
    <w:rsid w:val="00D134A7"/>
  </w:style>
  <w:style w:type="paragraph" w:customStyle="1" w:styleId="05F77C4E764443169DA378AA46927677">
    <w:name w:val="05F77C4E764443169DA378AA46927677"/>
    <w:rsid w:val="00D134A7"/>
  </w:style>
  <w:style w:type="paragraph" w:customStyle="1" w:styleId="DC7D200AC709437799487942095A80DF">
    <w:name w:val="DC7D200AC709437799487942095A80DF"/>
    <w:rsid w:val="00D134A7"/>
  </w:style>
  <w:style w:type="paragraph" w:customStyle="1" w:styleId="3439C8315DA7404B9652493142A9DE0D">
    <w:name w:val="3439C8315DA7404B9652493142A9DE0D"/>
    <w:rsid w:val="00D134A7"/>
  </w:style>
  <w:style w:type="paragraph" w:customStyle="1" w:styleId="CE4B252968D84CCFB8BEACC8E689E1BE20">
    <w:name w:val="CE4B252968D84CCFB8BEACC8E689E1BE20"/>
    <w:rsid w:val="003D7123"/>
    <w:pPr>
      <w:spacing w:before="120" w:after="120" w:line="240" w:lineRule="auto"/>
      <w:ind w:left="2835" w:hanging="2835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51F63B9863E4CC7A27DE3E05004694920">
    <w:name w:val="951F63B9863E4CC7A27DE3E05004694920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214C7DD3D7D48218F3E72521B4A8D151">
    <w:name w:val="2214C7DD3D7D48218F3E72521B4A8D151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C0F927925B4B388F6E15B3125CC40620">
    <w:name w:val="F7C0F927925B4B388F6E15B3125CC40620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01A1E4F726F440A8D2D793A9A33BC5619">
    <w:name w:val="D01A1E4F726F440A8D2D793A9A33BC5619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1E69DA00694468AB73E51159B5CD22920">
    <w:name w:val="61E69DA00694468AB73E51159B5CD22920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076FBAD6D84A1A81670A73D23557195">
    <w:name w:val="FF076FBAD6D84A1A81670A73D23557195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2C3B92BEF8245DD9A917A97F0FE45A220">
    <w:name w:val="52C3B92BEF8245DD9A917A97F0FE45A220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4AA7FD90F7E34A3E89CBBC4F0019E8D718">
    <w:name w:val="4AA7FD90F7E34A3E89CBBC4F0019E8D718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2EC9CC6863FC42499843069810FB495E1">
    <w:name w:val="2EC9CC6863FC42499843069810FB495E1"/>
    <w:rsid w:val="003D7123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9D5E4BB0041F4BD0AA622954C1A2E1C41">
    <w:name w:val="9D5E4BB0041F4BD0AA622954C1A2E1C41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2B733052D8244A19E737986F51D2FAB18">
    <w:name w:val="62B733052D8244A19E737986F51D2FAB18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65B480F46F39441EA2EEF6E26285AABA18">
    <w:name w:val="65B480F46F39441EA2EEF6E26285AABA18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C3139978FBE47F9BDCB3117B5FD542B1">
    <w:name w:val="9C3139978FBE47F9BDCB3117B5FD542B1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5E108513741433AB06D9029B13ABEEF1">
    <w:name w:val="A5E108513741433AB06D9029B13ABEEF1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6578F969244430093405F158F4FC4041">
    <w:name w:val="56578F969244430093405F158F4FC4041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BAB75DE33D9403584D83F6A5B1CBE7155">
    <w:name w:val="0BAB75DE33D9403584D83F6A5B1CBE7155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A4A31BA376F4452816B6B73CEB2E15C55">
    <w:name w:val="5A4A31BA376F4452816B6B73CEB2E15C55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66D35B4065F48C8ACF2F5123C6236DA54">
    <w:name w:val="F66D35B4065F48C8ACF2F5123C6236DA54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142C3CA5EBE49C9BB49B0F81BFCA05654">
    <w:name w:val="A142C3CA5EBE49C9BB49B0F81BFCA05654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65081D5BA554700AAE900398D38C87639">
    <w:name w:val="865081D5BA554700AAE900398D38C87639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780702E73EC43B2BC25591CC714E53E39">
    <w:name w:val="F780702E73EC43B2BC25591CC714E53E39"/>
    <w:rsid w:val="003D7123"/>
    <w:pPr>
      <w:spacing w:before="120" w:after="120" w:line="240" w:lineRule="auto"/>
      <w:ind w:left="2552" w:hanging="2552"/>
    </w:pPr>
    <w:rPr>
      <w:rFonts w:eastAsia="Times New Roman" w:cs="Times New Roman"/>
      <w:color w:val="000000" w:themeColor="text1"/>
      <w:sz w:val="24"/>
      <w:szCs w:val="20"/>
      <w:lang w:eastAsia="en-US"/>
    </w:rPr>
  </w:style>
  <w:style w:type="paragraph" w:customStyle="1" w:styleId="302BF743926F470282EFED5F1415162E1">
    <w:name w:val="302BF743926F470282EFED5F1415162E1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5334F93479954F578B7728FBC9CA628539">
    <w:name w:val="5334F93479954F578B7728FBC9CA628539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F28DD543DF24A8BA3BC1D6DC92E9D2520">
    <w:name w:val="FF28DD543DF24A8BA3BC1D6DC92E9D2520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C7D200AC709437799487942095A80DF1">
    <w:name w:val="DC7D200AC709437799487942095A80DF1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3439C8315DA7404B9652493142A9DE0D1">
    <w:name w:val="3439C8315DA7404B9652493142A9DE0D1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5F77C4E764443169DA378AA469276771">
    <w:name w:val="05F77C4E764443169DA378AA469276771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E9685F448A36499DB1C5754C15C53CC853">
    <w:name w:val="E9685F448A36499DB1C5754C15C53CC853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9DB45BB05654D2DB3955933FCDBC9AB53">
    <w:name w:val="D9DB45BB05654D2DB3955933FCDBC9AB53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8876E9516FD24689A60B8BD35780F4C753">
    <w:name w:val="8876E9516FD24689A60B8BD35780F4C753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FD47CBEB61D4A1AADE2A0B0BC93607F53">
    <w:name w:val="9FD47CBEB61D4A1AADE2A0B0BC93607F53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F4DA3F89E96E459194FD1A4EC961A9AB53">
    <w:name w:val="F4DA3F89E96E459194FD1A4EC961A9AB53"/>
    <w:rsid w:val="003D7123"/>
    <w:pPr>
      <w:spacing w:before="120" w:after="12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AF80F6F269A24A479A9E7DA3EBE1146D11">
    <w:name w:val="AF80F6F269A24A479A9E7DA3EBE1146D11"/>
    <w:rsid w:val="003D7123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083CA754EB534A9CAD35BD9C4117F04810">
    <w:name w:val="083CA754EB534A9CAD35BD9C4117F04810"/>
    <w:rsid w:val="003D7123"/>
    <w:pPr>
      <w:spacing w:before="240" w:after="180" w:line="240" w:lineRule="auto"/>
      <w:outlineLvl w:val="0"/>
    </w:pPr>
    <w:rPr>
      <w:rFonts w:ascii="Calibri" w:hAnsi="Calibri" w:cs="Times New Roman"/>
      <w:b/>
      <w:color w:val="000000" w:themeColor="text1"/>
      <w:sz w:val="28"/>
      <w:szCs w:val="20"/>
      <w:lang w:eastAsia="en-US"/>
    </w:rPr>
  </w:style>
  <w:style w:type="paragraph" w:customStyle="1" w:styleId="9A686B0C1A824F078A68F220197E86ED42">
    <w:name w:val="9A686B0C1A824F078A68F220197E86ED42"/>
    <w:rsid w:val="003D7123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AD91A445D7444316B619A455A0777C4442">
    <w:name w:val="AD91A445D7444316B619A455A0777C4442"/>
    <w:rsid w:val="003D7123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D596C93063C146D5A1C7659E816D1C8842">
    <w:name w:val="D596C93063C146D5A1C7659E816D1C8842"/>
    <w:rsid w:val="003D7123"/>
    <w:pPr>
      <w:spacing w:before="40" w:after="40" w:line="240" w:lineRule="auto"/>
    </w:pPr>
    <w:rPr>
      <w:rFonts w:cs="Times New Roman"/>
      <w:color w:val="000000" w:themeColor="text1"/>
      <w:szCs w:val="24"/>
      <w:lang w:eastAsia="en-US"/>
    </w:rPr>
  </w:style>
  <w:style w:type="paragraph" w:customStyle="1" w:styleId="EAE9E5F4767D46D69CEC1F1F622C09218">
    <w:name w:val="EAE9E5F4767D46D69CEC1F1F622C09218"/>
    <w:rsid w:val="003D7123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DE0FE45B50034805AB4B08B20BACFC902">
    <w:name w:val="DE0FE45B50034805AB4B08B20BACFC902"/>
    <w:rsid w:val="003D7123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795821DD7C6B4A8DA0F94D0DAB0A57768">
    <w:name w:val="795821DD7C6B4A8DA0F94D0DAB0A57768"/>
    <w:rsid w:val="003D7123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C5AA3B90ACD04826902312BAE759A5211">
    <w:name w:val="C5AA3B90ACD04826902312BAE759A5211"/>
    <w:rsid w:val="003D7123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9322941288F64C6C9EB047106BE28D2F1">
    <w:name w:val="9322941288F64C6C9EB047106BE28D2F1"/>
    <w:rsid w:val="003D7123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1A6CE2EFCEDC4F8DB2FCEBE6779D70C21">
    <w:name w:val="1A6CE2EFCEDC4F8DB2FCEBE6779D70C21"/>
    <w:rsid w:val="003D7123"/>
    <w:pPr>
      <w:tabs>
        <w:tab w:val="center" w:pos="4513"/>
        <w:tab w:val="right" w:pos="9026"/>
      </w:tabs>
      <w:spacing w:after="0" w:line="240" w:lineRule="auto"/>
    </w:pPr>
    <w:rPr>
      <w:rFonts w:cs="Times New Roman"/>
      <w:color w:val="000000" w:themeColor="text1"/>
      <w:sz w:val="24"/>
      <w:szCs w:val="24"/>
      <w:lang w:eastAsia="en-US"/>
    </w:rPr>
  </w:style>
  <w:style w:type="paragraph" w:customStyle="1" w:styleId="0CA882902D3C41DC987067B09511B538">
    <w:name w:val="0CA882902D3C41DC987067B09511B538"/>
    <w:rsid w:val="00BE0542"/>
  </w:style>
  <w:style w:type="paragraph" w:customStyle="1" w:styleId="A0564A025AED4405B1C43A9922C14AC7">
    <w:name w:val="A0564A025AED4405B1C43A9922C14AC7"/>
    <w:rsid w:val="00BE0542"/>
  </w:style>
  <w:style w:type="paragraph" w:customStyle="1" w:styleId="ACF1D355B1BE43DFA10047ACE446DC81">
    <w:name w:val="ACF1D355B1BE43DFA10047ACE446DC81"/>
    <w:rsid w:val="00BE0542"/>
  </w:style>
  <w:style w:type="paragraph" w:customStyle="1" w:styleId="F75329D346AC46A8857FBE26F3FB84EC">
    <w:name w:val="F75329D346AC46A8857FBE26F3FB84EC"/>
    <w:rsid w:val="00BE0542"/>
  </w:style>
  <w:style w:type="paragraph" w:customStyle="1" w:styleId="1A4C84F4AA7C4B44897CD729FD348D8C">
    <w:name w:val="1A4C84F4AA7C4B44897CD729FD348D8C"/>
    <w:rsid w:val="00BE0542"/>
  </w:style>
  <w:style w:type="paragraph" w:customStyle="1" w:styleId="FA908C6BC338402B8703490F8E80EE7A">
    <w:name w:val="FA908C6BC338402B8703490F8E80EE7A"/>
    <w:rsid w:val="00BE0542"/>
  </w:style>
  <w:style w:type="paragraph" w:customStyle="1" w:styleId="53EDF9E6871A4448977DCEA9897D9487">
    <w:name w:val="53EDF9E6871A4448977DCEA9897D9487"/>
    <w:rsid w:val="00BE0542"/>
  </w:style>
  <w:style w:type="paragraph" w:customStyle="1" w:styleId="06535AB05B374E32AED725B00FBBADF0">
    <w:name w:val="06535AB05B374E32AED725B00FBBADF0"/>
    <w:rsid w:val="00BE0542"/>
  </w:style>
  <w:style w:type="paragraph" w:customStyle="1" w:styleId="71478E4A98524A35BEEE25020712CD12">
    <w:name w:val="71478E4A98524A35BEEE25020712CD12"/>
    <w:rsid w:val="00107ED0"/>
  </w:style>
  <w:style w:type="paragraph" w:customStyle="1" w:styleId="16E16583EA54481FB62E1743309C611A">
    <w:name w:val="16E16583EA54481FB62E1743309C611A"/>
    <w:rsid w:val="00107ED0"/>
  </w:style>
  <w:style w:type="paragraph" w:customStyle="1" w:styleId="63D30B963D2C4F95A0D2770FADCE1D1C">
    <w:name w:val="63D30B963D2C4F95A0D2770FADCE1D1C"/>
    <w:rsid w:val="00107ED0"/>
  </w:style>
  <w:style w:type="paragraph" w:customStyle="1" w:styleId="300E66800FAF4638B69008D05D9728F0">
    <w:name w:val="300E66800FAF4638B69008D05D9728F0"/>
    <w:rsid w:val="00107ED0"/>
  </w:style>
  <w:style w:type="paragraph" w:customStyle="1" w:styleId="F5551BC0A4DE4E1DB5D06FD75C3E120D">
    <w:name w:val="F5551BC0A4DE4E1DB5D06FD75C3E120D"/>
    <w:rsid w:val="00107ED0"/>
  </w:style>
  <w:style w:type="paragraph" w:customStyle="1" w:styleId="DF5CFC4258C44EDE9FB1B6E2325DC2EA">
    <w:name w:val="DF5CFC4258C44EDE9FB1B6E2325DC2EA"/>
    <w:rsid w:val="00107ED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1C7F9-8DC6-48D0-8E43-FFCA015FC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Style-free template.dotx</Template>
  <TotalTime>1</TotalTime>
  <Pages>6</Pages>
  <Words>1354</Words>
  <Characters>7720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Vocational Pathways internal assessment resource</vt:lpstr>
    </vt:vector>
  </TitlesOfParts>
  <Company>Ministry of Education</Company>
  <LinksUpToDate>false</LinksUpToDate>
  <CharactersWithSpaces>9056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Vocational Pathways internal assessment resource</dc:title>
  <dc:subject>Manufacturing and Technology - Mathematics and Statistics 1.8</dc:subject>
  <dc:creator>Ministry of Education</dc:creator>
  <cp:lastModifiedBy>Anne Adams</cp:lastModifiedBy>
  <cp:revision>3</cp:revision>
  <cp:lastPrinted>2013-02-11T02:30:00Z</cp:lastPrinted>
  <dcterms:created xsi:type="dcterms:W3CDTF">2013-10-03T02:06:00Z</dcterms:created>
  <dcterms:modified xsi:type="dcterms:W3CDTF">2013-10-03T02:06:00Z</dcterms:modified>
</cp:coreProperties>
</file>